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8DD1D2" w14:textId="41DE7C9E" w:rsidR="005865A4" w:rsidRPr="00D6427D" w:rsidRDefault="005865A4" w:rsidP="00376F37">
      <w:pPr>
        <w:spacing w:before="101"/>
        <w:rPr>
          <w:rFonts w:eastAsia="Open Sans Light" w:hAnsi="Open Sans Light" w:cs="Open Sans Light"/>
          <w:b/>
          <w:color w:val="F15A22"/>
          <w:sz w:val="16"/>
          <w:szCs w:val="16"/>
        </w:rPr>
      </w:pPr>
      <w:r>
        <w:rPr>
          <w:rFonts w:eastAsia="Open Sans Light" w:hAnsi="Open Sans Light" w:cs="Open Sans Light"/>
          <w:b/>
          <w:noProof/>
          <w:color w:val="F15A22"/>
          <w:sz w:val="16"/>
          <w:szCs w:val="16"/>
          <w:lang w:eastAsia="en-GB"/>
        </w:rPr>
        <mc:AlternateContent>
          <mc:Choice Requires="wpg">
            <w:drawing>
              <wp:anchor distT="0" distB="0" distL="114300" distR="114300" simplePos="0" relativeHeight="251659264" behindDoc="0" locked="0" layoutInCell="1" allowOverlap="1" wp14:anchorId="7C16AA52" wp14:editId="08137143">
                <wp:simplePos x="0" y="0"/>
                <wp:positionH relativeFrom="page">
                  <wp:align>left</wp:align>
                </wp:positionH>
                <wp:positionV relativeFrom="page">
                  <wp:align>top</wp:align>
                </wp:positionV>
                <wp:extent cx="8038800" cy="11106000"/>
                <wp:effectExtent l="0" t="0" r="635" b="635"/>
                <wp:wrapNone/>
                <wp:docPr id="1" name="Group 1"/>
                <wp:cNvGraphicFramePr/>
                <a:graphic xmlns:a="http://schemas.openxmlformats.org/drawingml/2006/main">
                  <a:graphicData uri="http://schemas.microsoft.com/office/word/2010/wordprocessingGroup">
                    <wpg:wgp>
                      <wpg:cNvGrpSpPr/>
                      <wpg:grpSpPr>
                        <a:xfrm>
                          <a:off x="0" y="0"/>
                          <a:ext cx="8038800" cy="11106000"/>
                          <a:chOff x="0" y="0"/>
                          <a:chExt cx="8038465" cy="11105515"/>
                        </a:xfrm>
                      </wpg:grpSpPr>
                      <pic:pic xmlns:pic="http://schemas.openxmlformats.org/drawingml/2006/picture">
                        <pic:nvPicPr>
                          <pic:cNvPr id="2" name="Picture 2"/>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8465" cy="11105515"/>
                          </a:xfrm>
                          <a:prstGeom prst="rect">
                            <a:avLst/>
                          </a:prstGeom>
                        </pic:spPr>
                      </pic:pic>
                      <wps:wsp>
                        <wps:cNvPr id="217" name="Text Box 2"/>
                        <wps:cNvSpPr txBox="1">
                          <a:spLocks noChangeArrowheads="1"/>
                        </wps:cNvSpPr>
                        <wps:spPr bwMode="auto">
                          <a:xfrm>
                            <a:off x="518986" y="3569948"/>
                            <a:ext cx="6003674" cy="2494805"/>
                          </a:xfrm>
                          <a:prstGeom prst="rect">
                            <a:avLst/>
                          </a:prstGeom>
                          <a:noFill/>
                          <a:ln w="9525">
                            <a:noFill/>
                            <a:miter lim="800000"/>
                            <a:headEnd/>
                            <a:tailEnd/>
                          </a:ln>
                        </wps:spPr>
                        <wps:txbx>
                          <w:txbxContent>
                            <w:p w14:paraId="003EA7BF" w14:textId="0AC62CD7" w:rsidR="00217202" w:rsidRPr="004F79E2" w:rsidRDefault="00217202" w:rsidP="00376F37">
                              <w:pPr>
                                <w:pStyle w:val="Title"/>
                              </w:pPr>
                              <w:r>
                                <w:fldChar w:fldCharType="begin"/>
                              </w:r>
                              <w:r>
                                <w:instrText xml:space="preserve"> DOCPROPERTY  ProductName </w:instrText>
                              </w:r>
                              <w:r>
                                <w:fldChar w:fldCharType="separate"/>
                              </w:r>
                              <w:r w:rsidR="00883D46">
                                <w:t>DRS</w:t>
                              </w:r>
                              <w:r>
                                <w:fldChar w:fldCharType="end"/>
                              </w:r>
                            </w:p>
                            <w:p w14:paraId="5E9169D3" w14:textId="77777777" w:rsidR="00217202" w:rsidRPr="004F79E2" w:rsidRDefault="00217202" w:rsidP="00376F37">
                              <w:pPr>
                                <w:spacing w:before="484"/>
                                <w:ind w:left="108"/>
                                <w:outlineLvl w:val="0"/>
                                <w:rPr>
                                  <w:rFonts w:ascii="Open Sans SemiBold" w:eastAsia="Open Sans Light" w:hAnsi="Open Sans Light" w:cs="Open Sans Light"/>
                                  <w:b/>
                                  <w:sz w:val="53"/>
                                  <w:szCs w:val="53"/>
                                </w:rPr>
                              </w:pPr>
                              <w:bookmarkStart w:id="0" w:name="_Toc132294056"/>
                              <w:bookmarkStart w:id="1" w:name="_Toc136438799"/>
                              <w:r>
                                <w:rPr>
                                  <w:rFonts w:ascii="Open Sans SemiBold" w:eastAsia="Open Sans Light" w:hAnsi="Open Sans Light" w:cs="Open Sans Light"/>
                                  <w:b/>
                                  <w:color w:val="F15A22"/>
                                  <w:sz w:val="53"/>
                                  <w:szCs w:val="53"/>
                                </w:rPr>
                                <w:t>Customer</w:t>
                              </w:r>
                              <w:r w:rsidRPr="004F79E2">
                                <w:rPr>
                                  <w:rFonts w:ascii="Open Sans SemiBold" w:eastAsia="Open Sans Light" w:hAnsi="Open Sans Light" w:cs="Open Sans Light"/>
                                  <w:b/>
                                  <w:color w:val="F15A22"/>
                                  <w:sz w:val="53"/>
                                  <w:szCs w:val="53"/>
                                </w:rPr>
                                <w:t xml:space="preserve"> Release Notes</w:t>
                              </w:r>
                              <w:bookmarkEnd w:id="0"/>
                              <w:bookmarkEnd w:id="1"/>
                            </w:p>
                            <w:p w14:paraId="4ADA52FF" w14:textId="1A4DEEC6" w:rsidR="00217202" w:rsidRPr="001904AD" w:rsidRDefault="00217202" w:rsidP="001904AD">
                              <w:pPr>
                                <w:spacing w:line="681" w:lineRule="exact"/>
                                <w:ind w:left="108"/>
                                <w:rPr>
                                  <w:rFonts w:ascii="Open Sans Light" w:eastAsia="Open Sans Light" w:hAnsi="Open Sans Light" w:cs="Open Sans Light"/>
                                  <w:sz w:val="53"/>
                                </w:rPr>
                              </w:pPr>
                              <w:r w:rsidRPr="004F79E2">
                                <w:rPr>
                                  <w:rFonts w:ascii="Open Sans Light" w:eastAsia="Open Sans Light" w:hAnsi="Open Sans Light" w:cs="Open Sans Light"/>
                                  <w:color w:val="F15A22"/>
                                  <w:sz w:val="53"/>
                                </w:rPr>
                                <w:t xml:space="preserve">Version </w:t>
                              </w:r>
                              <w:r>
                                <w:rPr>
                                  <w:rFonts w:ascii="Open Sans Light" w:eastAsia="Open Sans Light" w:hAnsi="Open Sans Light" w:cs="Open Sans Light"/>
                                  <w:color w:val="F15A22"/>
                                  <w:sz w:val="53"/>
                                </w:rPr>
                                <w:fldChar w:fldCharType="begin"/>
                              </w:r>
                              <w:r>
                                <w:rPr>
                                  <w:rFonts w:ascii="Open Sans Light" w:eastAsia="Open Sans Light" w:hAnsi="Open Sans Light" w:cs="Open Sans Light"/>
                                  <w:color w:val="F15A22"/>
                                  <w:sz w:val="53"/>
                                </w:rPr>
                                <w:instrText xml:space="preserve"> DOCPROPERTY  VersionNumber  \* MERGEFORMAT </w:instrText>
                              </w:r>
                              <w:r>
                                <w:rPr>
                                  <w:rFonts w:ascii="Open Sans Light" w:eastAsia="Open Sans Light" w:hAnsi="Open Sans Light" w:cs="Open Sans Light"/>
                                  <w:color w:val="F15A22"/>
                                  <w:sz w:val="53"/>
                                </w:rPr>
                                <w:fldChar w:fldCharType="separate"/>
                              </w:r>
                              <w:r w:rsidR="00791F61">
                                <w:rPr>
                                  <w:rFonts w:ascii="Open Sans Light" w:eastAsia="Open Sans Light" w:hAnsi="Open Sans Light" w:cs="Open Sans Light"/>
                                  <w:color w:val="F15A22"/>
                                  <w:sz w:val="53"/>
                                </w:rPr>
                                <w:t>6.1.2</w:t>
                              </w:r>
                              <w:r>
                                <w:rPr>
                                  <w:rFonts w:ascii="Open Sans Light" w:eastAsia="Open Sans Light" w:hAnsi="Open Sans Light" w:cs="Open Sans Light"/>
                                  <w:color w:val="F15A22"/>
                                  <w:sz w:val="53"/>
                                </w:rPr>
                                <w:fldChar w:fldCharType="end"/>
                              </w:r>
                              <w:r w:rsidR="002F0656">
                                <w:rPr>
                                  <w:rFonts w:ascii="Open Sans Light" w:eastAsia="Open Sans Light" w:hAnsi="Open Sans Light" w:cs="Open Sans Light"/>
                                  <w:color w:val="F15A22"/>
                                  <w:sz w:val="53"/>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16AA52" id="Group 1" o:spid="_x0000_s1026" style="position:absolute;margin-left:0;margin-top:0;width:633pt;height:874.5pt;z-index:251659264;mso-position-horizontal:left;mso-position-horizontal-relative:page;mso-position-vertical:top;mso-position-vertical-relative:page;mso-width-relative:margin;mso-height-relative:margin" coordsize="80384,111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&#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0384;height:1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">
                  <v:imagedata r:id="rId9" o:title=""/>
                  <o:lock v:ext="edit" aspectratio="f"/>
                </v:shape>
                <v:shapetype id="_x0000_t202" coordsize="21600,21600" o:spt="202" path="m,l,21600r21600,l21600,xe">
                  <v:stroke joinstyle="miter"/>
                  <v:path gradientshapeok="t" o:connecttype="rect"/>
                </v:shapetype>
                <v:shape id="Text Box 2" o:spid="_x0000_s1028" type="#_x0000_t202" style="position:absolute;left:5189;top:35699;width:60037;height:2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03EA7BF" w14:textId="0AC62CD7" w:rsidR="00217202" w:rsidRPr="004F79E2" w:rsidRDefault="00217202" w:rsidP="00376F37">
                        <w:pPr>
                          <w:pStyle w:val="Title"/>
                        </w:pPr>
                        <w:r>
                          <w:fldChar w:fldCharType="begin"/>
                        </w:r>
                        <w:r>
                          <w:instrText xml:space="preserve"> DOCPROPERTY  ProductName </w:instrText>
                        </w:r>
                        <w:r>
                          <w:fldChar w:fldCharType="separate"/>
                        </w:r>
                        <w:r w:rsidR="00883D46">
                          <w:t>DRS</w:t>
                        </w:r>
                        <w:r>
                          <w:fldChar w:fldCharType="end"/>
                        </w:r>
                      </w:p>
                      <w:p w14:paraId="5E9169D3" w14:textId="77777777" w:rsidR="00217202" w:rsidRPr="004F79E2" w:rsidRDefault="00217202" w:rsidP="00376F37">
                        <w:pPr>
                          <w:spacing w:before="484"/>
                          <w:ind w:left="108"/>
                          <w:outlineLvl w:val="0"/>
                          <w:rPr>
                            <w:rFonts w:ascii="Open Sans SemiBold" w:eastAsia="Open Sans Light" w:hAnsi="Open Sans Light" w:cs="Open Sans Light"/>
                            <w:b/>
                            <w:sz w:val="53"/>
                            <w:szCs w:val="53"/>
                          </w:rPr>
                        </w:pPr>
                        <w:bookmarkStart w:id="2" w:name="_Toc132294056"/>
                        <w:bookmarkStart w:id="3" w:name="_Toc136438799"/>
                        <w:r>
                          <w:rPr>
                            <w:rFonts w:ascii="Open Sans SemiBold" w:eastAsia="Open Sans Light" w:hAnsi="Open Sans Light" w:cs="Open Sans Light"/>
                            <w:b/>
                            <w:color w:val="F15A22"/>
                            <w:sz w:val="53"/>
                            <w:szCs w:val="53"/>
                          </w:rPr>
                          <w:t>Customer</w:t>
                        </w:r>
                        <w:r w:rsidRPr="004F79E2">
                          <w:rPr>
                            <w:rFonts w:ascii="Open Sans SemiBold" w:eastAsia="Open Sans Light" w:hAnsi="Open Sans Light" w:cs="Open Sans Light"/>
                            <w:b/>
                            <w:color w:val="F15A22"/>
                            <w:sz w:val="53"/>
                            <w:szCs w:val="53"/>
                          </w:rPr>
                          <w:t xml:space="preserve"> Release Notes</w:t>
                        </w:r>
                        <w:bookmarkEnd w:id="2"/>
                        <w:bookmarkEnd w:id="3"/>
                      </w:p>
                      <w:p w14:paraId="4ADA52FF" w14:textId="1A4DEEC6" w:rsidR="00217202" w:rsidRPr="001904AD" w:rsidRDefault="00217202" w:rsidP="001904AD">
                        <w:pPr>
                          <w:spacing w:line="681" w:lineRule="exact"/>
                          <w:ind w:left="108"/>
                          <w:rPr>
                            <w:rFonts w:ascii="Open Sans Light" w:eastAsia="Open Sans Light" w:hAnsi="Open Sans Light" w:cs="Open Sans Light"/>
                            <w:sz w:val="53"/>
                          </w:rPr>
                        </w:pPr>
                        <w:r w:rsidRPr="004F79E2">
                          <w:rPr>
                            <w:rFonts w:ascii="Open Sans Light" w:eastAsia="Open Sans Light" w:hAnsi="Open Sans Light" w:cs="Open Sans Light"/>
                            <w:color w:val="F15A22"/>
                            <w:sz w:val="53"/>
                          </w:rPr>
                          <w:t xml:space="preserve">Version </w:t>
                        </w:r>
                        <w:r>
                          <w:rPr>
                            <w:rFonts w:ascii="Open Sans Light" w:eastAsia="Open Sans Light" w:hAnsi="Open Sans Light" w:cs="Open Sans Light"/>
                            <w:color w:val="F15A22"/>
                            <w:sz w:val="53"/>
                          </w:rPr>
                          <w:fldChar w:fldCharType="begin"/>
                        </w:r>
                        <w:r>
                          <w:rPr>
                            <w:rFonts w:ascii="Open Sans Light" w:eastAsia="Open Sans Light" w:hAnsi="Open Sans Light" w:cs="Open Sans Light"/>
                            <w:color w:val="F15A22"/>
                            <w:sz w:val="53"/>
                          </w:rPr>
                          <w:instrText xml:space="preserve"> DOCPROPERTY  VersionNumber  \* MERGEFORMAT </w:instrText>
                        </w:r>
                        <w:r>
                          <w:rPr>
                            <w:rFonts w:ascii="Open Sans Light" w:eastAsia="Open Sans Light" w:hAnsi="Open Sans Light" w:cs="Open Sans Light"/>
                            <w:color w:val="F15A22"/>
                            <w:sz w:val="53"/>
                          </w:rPr>
                          <w:fldChar w:fldCharType="separate"/>
                        </w:r>
                        <w:r w:rsidR="00791F61">
                          <w:rPr>
                            <w:rFonts w:ascii="Open Sans Light" w:eastAsia="Open Sans Light" w:hAnsi="Open Sans Light" w:cs="Open Sans Light"/>
                            <w:color w:val="F15A22"/>
                            <w:sz w:val="53"/>
                          </w:rPr>
                          <w:t>6.1.2</w:t>
                        </w:r>
                        <w:r>
                          <w:rPr>
                            <w:rFonts w:ascii="Open Sans Light" w:eastAsia="Open Sans Light" w:hAnsi="Open Sans Light" w:cs="Open Sans Light"/>
                            <w:color w:val="F15A22"/>
                            <w:sz w:val="53"/>
                          </w:rPr>
                          <w:fldChar w:fldCharType="end"/>
                        </w:r>
                        <w:r w:rsidR="002F0656">
                          <w:rPr>
                            <w:rFonts w:ascii="Open Sans Light" w:eastAsia="Open Sans Light" w:hAnsi="Open Sans Light" w:cs="Open Sans Light"/>
                            <w:color w:val="F15A22"/>
                            <w:sz w:val="53"/>
                          </w:rPr>
                          <w:t xml:space="preserve">    </w:t>
                        </w:r>
                      </w:p>
                    </w:txbxContent>
                  </v:textbox>
                </v:shape>
                <w10:wrap anchorx="page" anchory="page"/>
              </v:group>
            </w:pict>
          </mc:Fallback>
        </mc:AlternateContent>
      </w:r>
    </w:p>
    <w:p w14:paraId="34AEEE8F" w14:textId="57103AB3" w:rsidR="005865A4" w:rsidRPr="00DB0336" w:rsidRDefault="005865A4" w:rsidP="00376F37">
      <w:pPr>
        <w:spacing w:before="101"/>
        <w:rPr>
          <w:rFonts w:eastAsia="Open Sans Light" w:hAnsi="Open Sans Light" w:cs="Open Sans Light"/>
          <w:b/>
          <w:color w:val="F15A22"/>
          <w:sz w:val="2"/>
          <w:szCs w:val="2"/>
        </w:rPr>
      </w:pPr>
      <w:bookmarkStart w:id="4" w:name="_Hlk98162681"/>
      <w:bookmarkEnd w:id="4"/>
    </w:p>
    <w:p w14:paraId="3602A955" w14:textId="46B182C0" w:rsidR="005865A4" w:rsidRPr="004F79E2" w:rsidRDefault="005865A4" w:rsidP="00376F37">
      <w:pPr>
        <w:spacing w:before="101"/>
        <w:rPr>
          <w:rFonts w:ascii="Open Sans Light" w:eastAsia="Open Sans Light" w:hAnsi="Open Sans Light" w:cs="Open Sans Light"/>
          <w:sz w:val="34"/>
        </w:rPr>
      </w:pPr>
      <w:r>
        <w:rPr>
          <w:rFonts w:eastAsia="Open Sans Light" w:hAnsi="Open Sans Light" w:cs="Open Sans Light"/>
          <w:b/>
          <w:color w:val="F15A22"/>
          <w:sz w:val="78"/>
        </w:rPr>
        <w:t xml:space="preserve"> </w:t>
      </w:r>
    </w:p>
    <w:p w14:paraId="1F27035D" w14:textId="4E3F44D6" w:rsidR="005865A4" w:rsidRDefault="005865A4">
      <w:pPr>
        <w:pStyle w:val="BodyText"/>
        <w:rPr>
          <w:rFonts w:ascii="Times New Roman"/>
          <w:sz w:val="20"/>
        </w:rPr>
      </w:pPr>
    </w:p>
    <w:p w14:paraId="36B8C653" w14:textId="36566418" w:rsidR="005865A4" w:rsidRDefault="005865A4">
      <w:pPr>
        <w:pStyle w:val="BodyText"/>
        <w:rPr>
          <w:rFonts w:ascii="Times New Roman"/>
          <w:sz w:val="20"/>
        </w:rPr>
      </w:pPr>
    </w:p>
    <w:p w14:paraId="699D3930" w14:textId="7BE1C079" w:rsidR="005865A4" w:rsidRDefault="005865A4">
      <w:pPr>
        <w:pStyle w:val="BodyText"/>
        <w:rPr>
          <w:rFonts w:ascii="Times New Roman"/>
          <w:sz w:val="20"/>
        </w:rPr>
      </w:pPr>
    </w:p>
    <w:p w14:paraId="4FA7DAE0" w14:textId="27107608" w:rsidR="005865A4" w:rsidRDefault="005865A4">
      <w:pPr>
        <w:pStyle w:val="BodyText"/>
        <w:rPr>
          <w:rFonts w:ascii="Times New Roman"/>
          <w:sz w:val="20"/>
        </w:rPr>
      </w:pPr>
    </w:p>
    <w:p w14:paraId="7584A78D" w14:textId="7BCDCC70" w:rsidR="005865A4" w:rsidRDefault="005865A4">
      <w:pPr>
        <w:pStyle w:val="BodyText"/>
        <w:rPr>
          <w:rFonts w:ascii="Times New Roman"/>
          <w:sz w:val="20"/>
        </w:rPr>
      </w:pPr>
    </w:p>
    <w:p w14:paraId="5BBBB47B" w14:textId="77777777" w:rsidR="00EC1126" w:rsidRDefault="00EC1126">
      <w:pPr>
        <w:spacing w:before="0" w:after="0" w:line="240" w:lineRule="auto"/>
        <w:rPr>
          <w:rFonts w:ascii="Open Sans SemiBold"/>
          <w:b/>
          <w:color w:val="2E2E2E"/>
          <w:sz w:val="36"/>
        </w:rPr>
      </w:pPr>
      <w:r>
        <w:rPr>
          <w:rFonts w:ascii="Open Sans SemiBold"/>
          <w:b/>
          <w:color w:val="2E2E2E"/>
          <w:sz w:val="36"/>
        </w:rPr>
        <w:br w:type="page"/>
      </w:r>
    </w:p>
    <w:p w14:paraId="32BEAD90" w14:textId="5FC67678" w:rsidR="005865A4" w:rsidRPr="0021447E" w:rsidRDefault="005865A4" w:rsidP="00376F37">
      <w:pPr>
        <w:spacing w:before="100"/>
        <w:ind w:left="120"/>
        <w:rPr>
          <w:rFonts w:ascii="Open Sans SemiBold"/>
          <w:b/>
          <w:sz w:val="36"/>
        </w:rPr>
      </w:pPr>
      <w:r w:rsidRPr="0021447E">
        <w:rPr>
          <w:rFonts w:ascii="Open Sans SemiBold"/>
          <w:b/>
          <w:color w:val="2E2E2E"/>
          <w:sz w:val="36"/>
        </w:rPr>
        <w:lastRenderedPageBreak/>
        <w:t>Discl</w:t>
      </w:r>
      <w:r w:rsidRPr="00102BC4">
        <w:rPr>
          <w:rStyle w:val="disclaimer-headingChar"/>
        </w:rPr>
        <w:t>a</w:t>
      </w:r>
      <w:r w:rsidRPr="0021447E">
        <w:rPr>
          <w:rFonts w:ascii="Open Sans SemiBold"/>
          <w:b/>
          <w:color w:val="2E2E2E"/>
          <w:sz w:val="36"/>
        </w:rPr>
        <w:t>imer</w:t>
      </w:r>
    </w:p>
    <w:p w14:paraId="58152F9F" w14:textId="44EF2B30" w:rsidR="005865A4" w:rsidRPr="0021447E" w:rsidRDefault="005865A4" w:rsidP="00376F37">
      <w:pPr>
        <w:pStyle w:val="disclaimer-text"/>
      </w:pPr>
      <w:r w:rsidRPr="0021447E">
        <w:t xml:space="preserve">Copyright © Advanced Computer Software Group Ltd </w:t>
      </w:r>
      <w:r>
        <w:fldChar w:fldCharType="begin"/>
      </w:r>
      <w:r>
        <w:instrText xml:space="preserve"> DATE  \@ "yyyy" </w:instrText>
      </w:r>
      <w:r>
        <w:fldChar w:fldCharType="separate"/>
      </w:r>
      <w:r w:rsidR="00791F61">
        <w:rPr>
          <w:noProof/>
        </w:rPr>
        <w:t>2023</w:t>
      </w:r>
      <w:r>
        <w:fldChar w:fldCharType="end"/>
      </w:r>
      <w:r>
        <w:t>.</w:t>
      </w:r>
    </w:p>
    <w:p w14:paraId="3FD0DD73" w14:textId="570D24E3" w:rsidR="005865A4" w:rsidRPr="0021447E" w:rsidRDefault="005865A4" w:rsidP="00376F37">
      <w:pPr>
        <w:pStyle w:val="BodyText"/>
        <w:spacing w:before="247" w:line="276" w:lineRule="auto"/>
        <w:ind w:left="120" w:right="236"/>
      </w:pPr>
      <w:r w:rsidRPr="0021447E">
        <w:rPr>
          <w:color w:val="2E2E2E"/>
        </w:rPr>
        <w:t xml:space="preserve">This </w:t>
      </w:r>
      <w:r w:rsidRPr="0021447E">
        <w:rPr>
          <w:color w:val="2E2E2E"/>
          <w:spacing w:val="-4"/>
        </w:rPr>
        <w:t xml:space="preserve">document </w:t>
      </w:r>
      <w:r w:rsidRPr="0021447E">
        <w:rPr>
          <w:color w:val="2E2E2E"/>
          <w:spacing w:val="-3"/>
        </w:rPr>
        <w:t xml:space="preserve">contains </w:t>
      </w:r>
      <w:r w:rsidRPr="0021447E">
        <w:rPr>
          <w:color w:val="2E2E2E"/>
        </w:rPr>
        <w:t xml:space="preserve">confidential </w:t>
      </w:r>
      <w:r w:rsidRPr="0021447E">
        <w:rPr>
          <w:color w:val="2E2E2E"/>
          <w:spacing w:val="-4"/>
        </w:rPr>
        <w:t xml:space="preserve">and/or </w:t>
      </w:r>
      <w:r w:rsidRPr="0021447E">
        <w:rPr>
          <w:color w:val="2E2E2E"/>
          <w:spacing w:val="-3"/>
        </w:rPr>
        <w:t xml:space="preserve">proprietary information. </w:t>
      </w:r>
      <w:r w:rsidRPr="0021447E">
        <w:rPr>
          <w:color w:val="2E2E2E"/>
          <w:spacing w:val="-4"/>
        </w:rPr>
        <w:t xml:space="preserve">The </w:t>
      </w:r>
      <w:r w:rsidRPr="0021447E">
        <w:rPr>
          <w:color w:val="2E2E2E"/>
        </w:rPr>
        <w:t xml:space="preserve">content must </w:t>
      </w:r>
      <w:r w:rsidRPr="0021447E">
        <w:rPr>
          <w:color w:val="2E2E2E"/>
          <w:spacing w:val="-3"/>
        </w:rPr>
        <w:t xml:space="preserve">not </w:t>
      </w:r>
      <w:r w:rsidRPr="0021447E">
        <w:rPr>
          <w:color w:val="2E2E2E"/>
        </w:rPr>
        <w:t xml:space="preserve">be </w:t>
      </w:r>
      <w:r w:rsidRPr="0021447E">
        <w:rPr>
          <w:color w:val="2E2E2E"/>
          <w:spacing w:val="-3"/>
        </w:rPr>
        <w:t xml:space="preserve">disclosed </w:t>
      </w:r>
      <w:r w:rsidRPr="0021447E">
        <w:rPr>
          <w:color w:val="2E2E2E"/>
        </w:rPr>
        <w:t xml:space="preserve">to third </w:t>
      </w:r>
      <w:r w:rsidRPr="0021447E">
        <w:rPr>
          <w:color w:val="2E2E2E"/>
          <w:spacing w:val="-3"/>
        </w:rPr>
        <w:t xml:space="preserve">parties without </w:t>
      </w:r>
      <w:r w:rsidRPr="0021447E">
        <w:rPr>
          <w:color w:val="2E2E2E"/>
        </w:rPr>
        <w:t xml:space="preserve">the </w:t>
      </w:r>
      <w:r w:rsidRPr="0021447E">
        <w:rPr>
          <w:color w:val="2E2E2E"/>
          <w:spacing w:val="-3"/>
        </w:rPr>
        <w:t xml:space="preserve">prior </w:t>
      </w:r>
      <w:r w:rsidRPr="0021447E">
        <w:rPr>
          <w:color w:val="2E2E2E"/>
        </w:rPr>
        <w:t xml:space="preserve">written </w:t>
      </w:r>
      <w:r w:rsidRPr="0021447E">
        <w:rPr>
          <w:color w:val="2E2E2E"/>
          <w:spacing w:val="-3"/>
        </w:rPr>
        <w:t xml:space="preserve">approval of </w:t>
      </w:r>
      <w:r w:rsidRPr="0021447E">
        <w:rPr>
          <w:color w:val="2E2E2E"/>
        </w:rPr>
        <w:t xml:space="preserve">Advanced </w:t>
      </w:r>
      <w:r w:rsidRPr="0021447E">
        <w:rPr>
          <w:color w:val="2E2E2E"/>
          <w:spacing w:val="-3"/>
        </w:rPr>
        <w:t xml:space="preserve">Computer </w:t>
      </w:r>
      <w:r w:rsidRPr="0021447E">
        <w:rPr>
          <w:color w:val="2E2E2E"/>
        </w:rPr>
        <w:t xml:space="preserve">Software Group Limited or one </w:t>
      </w:r>
      <w:r w:rsidRPr="0021447E">
        <w:rPr>
          <w:color w:val="2E2E2E"/>
          <w:spacing w:val="-3"/>
        </w:rPr>
        <w:t xml:space="preserve">of its </w:t>
      </w:r>
      <w:r w:rsidRPr="0021447E">
        <w:rPr>
          <w:color w:val="2E2E2E"/>
        </w:rPr>
        <w:t xml:space="preserve">subsidiaries </w:t>
      </w:r>
      <w:r w:rsidRPr="0021447E">
        <w:rPr>
          <w:color w:val="2E2E2E"/>
          <w:spacing w:val="-5"/>
        </w:rPr>
        <w:t xml:space="preserve">as </w:t>
      </w:r>
      <w:r w:rsidRPr="0021447E">
        <w:rPr>
          <w:color w:val="2E2E2E"/>
        </w:rPr>
        <w:t xml:space="preserve">appropriate (each </w:t>
      </w:r>
      <w:r w:rsidRPr="0021447E">
        <w:rPr>
          <w:color w:val="2E2E2E"/>
          <w:spacing w:val="-3"/>
        </w:rPr>
        <w:t xml:space="preserve">referred </w:t>
      </w:r>
      <w:r w:rsidRPr="0021447E">
        <w:rPr>
          <w:color w:val="2E2E2E"/>
        </w:rPr>
        <w:t xml:space="preserve">to </w:t>
      </w:r>
      <w:r w:rsidRPr="0021447E">
        <w:rPr>
          <w:color w:val="2E2E2E"/>
          <w:spacing w:val="-5"/>
        </w:rPr>
        <w:t xml:space="preserve">as </w:t>
      </w:r>
      <w:r w:rsidRPr="0021447E">
        <w:rPr>
          <w:color w:val="2E2E2E"/>
          <w:spacing w:val="-3"/>
        </w:rPr>
        <w:t xml:space="preserve">“Advanced”). External </w:t>
      </w:r>
      <w:r w:rsidRPr="0021447E">
        <w:rPr>
          <w:color w:val="2E2E2E"/>
        </w:rPr>
        <w:t xml:space="preserve">recipients </w:t>
      </w:r>
      <w:r w:rsidRPr="0021447E">
        <w:rPr>
          <w:color w:val="2E2E2E"/>
          <w:spacing w:val="-3"/>
        </w:rPr>
        <w:t xml:space="preserve">may </w:t>
      </w:r>
      <w:r w:rsidRPr="0021447E">
        <w:rPr>
          <w:color w:val="2E2E2E"/>
        </w:rPr>
        <w:t xml:space="preserve">only </w:t>
      </w:r>
      <w:r w:rsidRPr="0021447E">
        <w:rPr>
          <w:color w:val="2E2E2E"/>
          <w:spacing w:val="-3"/>
        </w:rPr>
        <w:t>use the</w:t>
      </w:r>
      <w:r w:rsidRPr="0021447E">
        <w:rPr>
          <w:color w:val="2E2E2E"/>
        </w:rPr>
        <w:t xml:space="preserve"> </w:t>
      </w:r>
      <w:r w:rsidRPr="0021447E">
        <w:rPr>
          <w:color w:val="2E2E2E"/>
          <w:spacing w:val="-3"/>
        </w:rPr>
        <w:t xml:space="preserve">information contained </w:t>
      </w:r>
      <w:r w:rsidRPr="0021447E">
        <w:rPr>
          <w:color w:val="2E2E2E"/>
        </w:rPr>
        <w:t xml:space="preserve">in this </w:t>
      </w:r>
      <w:r w:rsidRPr="0021447E">
        <w:rPr>
          <w:color w:val="2E2E2E"/>
          <w:spacing w:val="-3"/>
        </w:rPr>
        <w:t xml:space="preserve">document </w:t>
      </w:r>
      <w:r w:rsidRPr="0021447E">
        <w:rPr>
          <w:color w:val="2E2E2E"/>
        </w:rPr>
        <w:t xml:space="preserve">for the purposes </w:t>
      </w:r>
      <w:r w:rsidRPr="0021447E">
        <w:rPr>
          <w:color w:val="2E2E2E"/>
          <w:spacing w:val="-3"/>
        </w:rPr>
        <w:t xml:space="preserve">of evaluation of the </w:t>
      </w:r>
      <w:r w:rsidRPr="0021447E">
        <w:rPr>
          <w:color w:val="2E2E2E"/>
        </w:rPr>
        <w:t xml:space="preserve">information </w:t>
      </w:r>
      <w:r w:rsidRPr="0021447E">
        <w:rPr>
          <w:color w:val="2E2E2E"/>
          <w:spacing w:val="-4"/>
        </w:rPr>
        <w:t xml:space="preserve">and </w:t>
      </w:r>
      <w:r w:rsidRPr="0021447E">
        <w:rPr>
          <w:color w:val="2E2E2E"/>
        </w:rPr>
        <w:t xml:space="preserve">entering into </w:t>
      </w:r>
      <w:r w:rsidRPr="0021447E">
        <w:rPr>
          <w:color w:val="2E2E2E"/>
          <w:spacing w:val="-3"/>
        </w:rPr>
        <w:t xml:space="preserve">discussions </w:t>
      </w:r>
      <w:r w:rsidRPr="0021447E">
        <w:rPr>
          <w:color w:val="2E2E2E"/>
        </w:rPr>
        <w:t xml:space="preserve">with </w:t>
      </w:r>
      <w:r w:rsidRPr="0021447E">
        <w:rPr>
          <w:color w:val="2E2E2E"/>
          <w:spacing w:val="-3"/>
        </w:rPr>
        <w:t xml:space="preserve">Advanced </w:t>
      </w:r>
      <w:r w:rsidRPr="0021447E">
        <w:rPr>
          <w:color w:val="2E2E2E"/>
          <w:spacing w:val="-4"/>
        </w:rPr>
        <w:t xml:space="preserve">and </w:t>
      </w:r>
      <w:r w:rsidRPr="0021447E">
        <w:rPr>
          <w:color w:val="2E2E2E"/>
        </w:rPr>
        <w:t xml:space="preserve">for </w:t>
      </w:r>
      <w:r w:rsidRPr="0021447E">
        <w:rPr>
          <w:color w:val="2E2E2E"/>
          <w:spacing w:val="-4"/>
        </w:rPr>
        <w:t xml:space="preserve">no other </w:t>
      </w:r>
      <w:r w:rsidRPr="0021447E">
        <w:rPr>
          <w:color w:val="2E2E2E"/>
        </w:rPr>
        <w:t>purpose.</w:t>
      </w:r>
    </w:p>
    <w:p w14:paraId="4ACC53D4" w14:textId="77777777" w:rsidR="005865A4" w:rsidRPr="0021447E" w:rsidRDefault="005865A4" w:rsidP="00376F37">
      <w:pPr>
        <w:pStyle w:val="BodyText"/>
        <w:spacing w:before="202" w:line="276" w:lineRule="auto"/>
        <w:ind w:left="120" w:right="236"/>
      </w:pPr>
      <w:r w:rsidRPr="0021447E">
        <w:rPr>
          <w:color w:val="2E2E2E"/>
        </w:rPr>
        <w:t xml:space="preserve">Whilst </w:t>
      </w:r>
      <w:r w:rsidRPr="0021447E">
        <w:rPr>
          <w:color w:val="2E2E2E"/>
          <w:spacing w:val="-3"/>
        </w:rPr>
        <w:t xml:space="preserve">Advanced </w:t>
      </w:r>
      <w:r w:rsidRPr="0021447E">
        <w:rPr>
          <w:color w:val="2E2E2E"/>
        </w:rPr>
        <w:t xml:space="preserve">endeavours to </w:t>
      </w:r>
      <w:r w:rsidRPr="0021447E">
        <w:rPr>
          <w:color w:val="2E2E2E"/>
          <w:spacing w:val="-3"/>
        </w:rPr>
        <w:t xml:space="preserve">ensure </w:t>
      </w:r>
      <w:r w:rsidRPr="0021447E">
        <w:rPr>
          <w:color w:val="2E2E2E"/>
        </w:rPr>
        <w:t xml:space="preserve">that the </w:t>
      </w:r>
      <w:r w:rsidRPr="0021447E">
        <w:rPr>
          <w:color w:val="2E2E2E"/>
          <w:spacing w:val="-3"/>
        </w:rPr>
        <w:t xml:space="preserve">information </w:t>
      </w:r>
      <w:r w:rsidRPr="0021447E">
        <w:rPr>
          <w:color w:val="2E2E2E"/>
        </w:rPr>
        <w:t xml:space="preserve">in this </w:t>
      </w:r>
      <w:r w:rsidRPr="0021447E">
        <w:rPr>
          <w:color w:val="2E2E2E"/>
          <w:spacing w:val="-3"/>
        </w:rPr>
        <w:t xml:space="preserve">document </w:t>
      </w:r>
      <w:r w:rsidRPr="0021447E">
        <w:rPr>
          <w:color w:val="2E2E2E"/>
          <w:spacing w:val="-4"/>
        </w:rPr>
        <w:t xml:space="preserve">is </w:t>
      </w:r>
      <w:r w:rsidRPr="0021447E">
        <w:rPr>
          <w:color w:val="2E2E2E"/>
        </w:rPr>
        <w:t xml:space="preserve">correct and has been prepared </w:t>
      </w:r>
      <w:r w:rsidRPr="0021447E">
        <w:rPr>
          <w:color w:val="2E2E2E"/>
          <w:spacing w:val="-4"/>
        </w:rPr>
        <w:t xml:space="preserve">in </w:t>
      </w:r>
      <w:r w:rsidRPr="0021447E">
        <w:rPr>
          <w:color w:val="2E2E2E"/>
        </w:rPr>
        <w:t xml:space="preserve">good faith, </w:t>
      </w:r>
      <w:r w:rsidRPr="0021447E">
        <w:rPr>
          <w:color w:val="2E2E2E"/>
          <w:spacing w:val="-3"/>
        </w:rPr>
        <w:t xml:space="preserve">the information </w:t>
      </w:r>
      <w:r w:rsidRPr="0021447E">
        <w:rPr>
          <w:color w:val="2E2E2E"/>
          <w:spacing w:val="-4"/>
        </w:rPr>
        <w:t xml:space="preserve">is </w:t>
      </w:r>
      <w:r w:rsidRPr="0021447E">
        <w:rPr>
          <w:color w:val="2E2E2E"/>
        </w:rPr>
        <w:t xml:space="preserve">subject to change </w:t>
      </w:r>
      <w:r w:rsidRPr="0021447E">
        <w:rPr>
          <w:color w:val="2E2E2E"/>
          <w:spacing w:val="-4"/>
        </w:rPr>
        <w:t xml:space="preserve">and no </w:t>
      </w:r>
      <w:r w:rsidRPr="0021447E">
        <w:rPr>
          <w:color w:val="2E2E2E"/>
          <w:spacing w:val="-3"/>
        </w:rPr>
        <w:t xml:space="preserve">representation or warranty </w:t>
      </w:r>
      <w:r w:rsidRPr="0021447E">
        <w:rPr>
          <w:color w:val="2E2E2E"/>
        </w:rPr>
        <w:t xml:space="preserve">is given as </w:t>
      </w:r>
      <w:r w:rsidRPr="0021447E">
        <w:rPr>
          <w:color w:val="2E2E2E"/>
          <w:spacing w:val="-4"/>
        </w:rPr>
        <w:t xml:space="preserve">to </w:t>
      </w:r>
      <w:r w:rsidRPr="0021447E">
        <w:rPr>
          <w:color w:val="2E2E2E"/>
        </w:rPr>
        <w:t xml:space="preserve">the </w:t>
      </w:r>
      <w:r w:rsidRPr="0021447E">
        <w:rPr>
          <w:color w:val="2E2E2E"/>
          <w:spacing w:val="-3"/>
        </w:rPr>
        <w:t xml:space="preserve">accuracy </w:t>
      </w:r>
      <w:r w:rsidRPr="0021447E">
        <w:rPr>
          <w:color w:val="2E2E2E"/>
        </w:rPr>
        <w:t xml:space="preserve">or </w:t>
      </w:r>
      <w:r w:rsidRPr="0021447E">
        <w:rPr>
          <w:color w:val="2E2E2E"/>
          <w:spacing w:val="-3"/>
        </w:rPr>
        <w:t xml:space="preserve">completeness </w:t>
      </w:r>
      <w:r w:rsidRPr="0021447E">
        <w:rPr>
          <w:color w:val="2E2E2E"/>
        </w:rPr>
        <w:t xml:space="preserve">of the </w:t>
      </w:r>
      <w:r w:rsidRPr="0021447E">
        <w:rPr>
          <w:color w:val="2E2E2E"/>
          <w:spacing w:val="-3"/>
        </w:rPr>
        <w:t xml:space="preserve">information. </w:t>
      </w:r>
      <w:r w:rsidRPr="0021447E">
        <w:rPr>
          <w:color w:val="2E2E2E"/>
        </w:rPr>
        <w:t xml:space="preserve">Advanced does </w:t>
      </w:r>
      <w:r w:rsidRPr="0021447E">
        <w:rPr>
          <w:color w:val="2E2E2E"/>
          <w:spacing w:val="-3"/>
        </w:rPr>
        <w:t xml:space="preserve">not </w:t>
      </w:r>
      <w:r w:rsidRPr="0021447E">
        <w:rPr>
          <w:color w:val="2E2E2E"/>
        </w:rPr>
        <w:t xml:space="preserve">accept </w:t>
      </w:r>
      <w:r w:rsidRPr="0021447E">
        <w:rPr>
          <w:color w:val="2E2E2E"/>
          <w:spacing w:val="-4"/>
        </w:rPr>
        <w:t xml:space="preserve">any </w:t>
      </w:r>
      <w:r w:rsidRPr="0021447E">
        <w:rPr>
          <w:color w:val="2E2E2E"/>
          <w:spacing w:val="-3"/>
        </w:rPr>
        <w:t xml:space="preserve">responsibility or </w:t>
      </w:r>
      <w:r w:rsidRPr="0021447E">
        <w:rPr>
          <w:color w:val="2E2E2E"/>
        </w:rPr>
        <w:t xml:space="preserve">liability for </w:t>
      </w:r>
      <w:r w:rsidRPr="0021447E">
        <w:rPr>
          <w:color w:val="2E2E2E"/>
          <w:spacing w:val="-4"/>
        </w:rPr>
        <w:t xml:space="preserve">errors </w:t>
      </w:r>
      <w:r w:rsidRPr="0021447E">
        <w:rPr>
          <w:color w:val="2E2E2E"/>
          <w:spacing w:val="-3"/>
        </w:rPr>
        <w:t xml:space="preserve">or </w:t>
      </w:r>
      <w:r w:rsidRPr="0021447E">
        <w:rPr>
          <w:color w:val="2E2E2E"/>
          <w:spacing w:val="-4"/>
        </w:rPr>
        <w:t xml:space="preserve">omissions </w:t>
      </w:r>
      <w:r w:rsidRPr="0021447E">
        <w:rPr>
          <w:color w:val="2E2E2E"/>
          <w:spacing w:val="-3"/>
        </w:rPr>
        <w:t xml:space="preserve">or </w:t>
      </w:r>
      <w:r w:rsidRPr="0021447E">
        <w:rPr>
          <w:color w:val="2E2E2E"/>
          <w:spacing w:val="-4"/>
        </w:rPr>
        <w:t xml:space="preserve">any </w:t>
      </w:r>
      <w:r w:rsidRPr="0021447E">
        <w:rPr>
          <w:color w:val="2E2E2E"/>
        </w:rPr>
        <w:t xml:space="preserve">liability </w:t>
      </w:r>
      <w:r w:rsidRPr="0021447E">
        <w:rPr>
          <w:color w:val="2E2E2E"/>
          <w:spacing w:val="-3"/>
        </w:rPr>
        <w:t xml:space="preserve">arising </w:t>
      </w:r>
      <w:r w:rsidRPr="0021447E">
        <w:rPr>
          <w:color w:val="2E2E2E"/>
        </w:rPr>
        <w:t xml:space="preserve">out </w:t>
      </w:r>
      <w:r w:rsidRPr="0021447E">
        <w:rPr>
          <w:color w:val="2E2E2E"/>
          <w:spacing w:val="-3"/>
        </w:rPr>
        <w:t xml:space="preserve">of its </w:t>
      </w:r>
      <w:r w:rsidRPr="0021447E">
        <w:rPr>
          <w:color w:val="2E2E2E"/>
        </w:rPr>
        <w:t xml:space="preserve">use by </w:t>
      </w:r>
      <w:r w:rsidRPr="0021447E">
        <w:rPr>
          <w:color w:val="2E2E2E"/>
          <w:spacing w:val="-3"/>
        </w:rPr>
        <w:t xml:space="preserve">external </w:t>
      </w:r>
      <w:r w:rsidRPr="0021447E">
        <w:rPr>
          <w:color w:val="2E2E2E"/>
        </w:rPr>
        <w:t xml:space="preserve">recipients </w:t>
      </w:r>
      <w:r w:rsidRPr="0021447E">
        <w:rPr>
          <w:color w:val="2E2E2E"/>
          <w:spacing w:val="-3"/>
        </w:rPr>
        <w:t>or other third</w:t>
      </w:r>
      <w:r w:rsidRPr="0021447E">
        <w:rPr>
          <w:color w:val="2E2E2E"/>
          <w:spacing w:val="37"/>
        </w:rPr>
        <w:t xml:space="preserve"> </w:t>
      </w:r>
      <w:r w:rsidRPr="0021447E">
        <w:rPr>
          <w:color w:val="2E2E2E"/>
        </w:rPr>
        <w:t>parties.</w:t>
      </w:r>
    </w:p>
    <w:p w14:paraId="1BB8B7B2" w14:textId="77777777" w:rsidR="005865A4" w:rsidRPr="0021447E" w:rsidRDefault="005865A4" w:rsidP="00376F37">
      <w:pPr>
        <w:pStyle w:val="BodyText"/>
        <w:spacing w:before="195" w:line="276" w:lineRule="auto"/>
        <w:ind w:left="120" w:right="445"/>
      </w:pPr>
      <w:r w:rsidRPr="0021447E">
        <w:rPr>
          <w:color w:val="2E2E2E"/>
        </w:rPr>
        <w:t>No information set out or referred to in this document shall form the basis of any contract with an external recipient. Any external recipient requiring the provision of software and/or services shall be required to enter into an agreement with Advanced detailing the terms applicable to the supply of such software and/or services and acknowledging that it has not relied on or been induced to enter into such an agreement by any representation or warranty, save as expressly set out in such agreement.</w:t>
      </w:r>
    </w:p>
    <w:p w14:paraId="186BECAD" w14:textId="77777777" w:rsidR="005865A4" w:rsidRPr="0021447E" w:rsidRDefault="005865A4" w:rsidP="00376F37">
      <w:pPr>
        <w:pStyle w:val="BodyText"/>
        <w:spacing w:before="195" w:line="276" w:lineRule="auto"/>
        <w:ind w:left="120" w:right="173"/>
      </w:pPr>
      <w:r w:rsidRPr="0021447E">
        <w:rPr>
          <w:color w:val="2E2E2E"/>
        </w:rPr>
        <w:t>The software (if any) described in this document is supplied under licence and may be used or copied only in accordance with the terms of such a licence. Issue of this document does not entitle an external recipient to access or use the software described or to be granted such a licence.</w:t>
      </w:r>
    </w:p>
    <w:p w14:paraId="7F63677C" w14:textId="77777777" w:rsidR="005865A4" w:rsidRPr="0021447E" w:rsidRDefault="005865A4" w:rsidP="00376F37">
      <w:pPr>
        <w:pStyle w:val="BodyText"/>
        <w:spacing w:before="195" w:line="276" w:lineRule="auto"/>
        <w:ind w:left="120" w:right="236"/>
      </w:pPr>
      <w:r w:rsidRPr="0021447E">
        <w:rPr>
          <w:color w:val="2E2E2E"/>
        </w:rPr>
        <w:t xml:space="preserve">The development of </w:t>
      </w:r>
      <w:r w:rsidRPr="0021447E">
        <w:rPr>
          <w:color w:val="2E2E2E"/>
          <w:spacing w:val="-3"/>
        </w:rPr>
        <w:t xml:space="preserve">Advanced </w:t>
      </w:r>
      <w:r w:rsidRPr="0021447E">
        <w:rPr>
          <w:color w:val="2E2E2E"/>
        </w:rPr>
        <w:t xml:space="preserve">software is </w:t>
      </w:r>
      <w:r w:rsidRPr="0021447E">
        <w:rPr>
          <w:color w:val="2E2E2E"/>
          <w:spacing w:val="-3"/>
        </w:rPr>
        <w:t xml:space="preserve">continuous </w:t>
      </w:r>
      <w:r w:rsidRPr="0021447E">
        <w:rPr>
          <w:color w:val="2E2E2E"/>
        </w:rPr>
        <w:t xml:space="preserve">and </w:t>
      </w:r>
      <w:r w:rsidRPr="0021447E">
        <w:rPr>
          <w:color w:val="2E2E2E"/>
          <w:spacing w:val="-3"/>
        </w:rPr>
        <w:t xml:space="preserve">the published </w:t>
      </w:r>
      <w:r w:rsidRPr="0021447E">
        <w:rPr>
          <w:color w:val="2E2E2E"/>
        </w:rPr>
        <w:t xml:space="preserve">information may not reflect the </w:t>
      </w:r>
      <w:r w:rsidRPr="0021447E">
        <w:rPr>
          <w:color w:val="2E2E2E"/>
          <w:spacing w:val="-3"/>
        </w:rPr>
        <w:t xml:space="preserve">current </w:t>
      </w:r>
      <w:r w:rsidRPr="0021447E">
        <w:rPr>
          <w:color w:val="2E2E2E"/>
        </w:rPr>
        <w:t xml:space="preserve">status. </w:t>
      </w:r>
      <w:r w:rsidRPr="0021447E">
        <w:rPr>
          <w:color w:val="2E2E2E"/>
          <w:spacing w:val="-3"/>
        </w:rPr>
        <w:t xml:space="preserve">Any particular release of </w:t>
      </w:r>
      <w:r w:rsidRPr="0021447E">
        <w:rPr>
          <w:color w:val="2E2E2E"/>
        </w:rPr>
        <w:t xml:space="preserve">the software </w:t>
      </w:r>
      <w:r w:rsidRPr="0021447E">
        <w:rPr>
          <w:color w:val="2E2E2E"/>
          <w:spacing w:val="-3"/>
        </w:rPr>
        <w:t xml:space="preserve">may not contain </w:t>
      </w:r>
      <w:r w:rsidRPr="0021447E">
        <w:rPr>
          <w:color w:val="2E2E2E"/>
        </w:rPr>
        <w:t xml:space="preserve">all </w:t>
      </w:r>
      <w:r w:rsidRPr="0021447E">
        <w:rPr>
          <w:color w:val="2E2E2E"/>
          <w:spacing w:val="-3"/>
        </w:rPr>
        <w:t xml:space="preserve">of </w:t>
      </w:r>
      <w:r w:rsidRPr="0021447E">
        <w:rPr>
          <w:color w:val="2E2E2E"/>
        </w:rPr>
        <w:t xml:space="preserve">the facilities </w:t>
      </w:r>
      <w:r w:rsidRPr="0021447E">
        <w:rPr>
          <w:color w:val="2E2E2E"/>
          <w:spacing w:val="-3"/>
        </w:rPr>
        <w:t xml:space="preserve">described </w:t>
      </w:r>
      <w:r w:rsidRPr="0021447E">
        <w:rPr>
          <w:color w:val="2E2E2E"/>
        </w:rPr>
        <w:t xml:space="preserve">in this </w:t>
      </w:r>
      <w:r w:rsidRPr="0021447E">
        <w:rPr>
          <w:color w:val="2E2E2E"/>
          <w:spacing w:val="-4"/>
        </w:rPr>
        <w:t xml:space="preserve">document </w:t>
      </w:r>
      <w:r w:rsidRPr="0021447E">
        <w:rPr>
          <w:color w:val="2E2E2E"/>
        </w:rPr>
        <w:t xml:space="preserve">and/or may contain facilities </w:t>
      </w:r>
      <w:r w:rsidRPr="0021447E">
        <w:rPr>
          <w:color w:val="2E2E2E"/>
          <w:spacing w:val="-3"/>
        </w:rPr>
        <w:t xml:space="preserve">not described </w:t>
      </w:r>
      <w:r w:rsidRPr="0021447E">
        <w:rPr>
          <w:color w:val="2E2E2E"/>
        </w:rPr>
        <w:t>in this</w:t>
      </w:r>
      <w:r w:rsidRPr="0021447E">
        <w:rPr>
          <w:color w:val="2E2E2E"/>
          <w:spacing w:val="53"/>
        </w:rPr>
        <w:t xml:space="preserve"> </w:t>
      </w:r>
      <w:r w:rsidRPr="0021447E">
        <w:rPr>
          <w:color w:val="2E2E2E"/>
          <w:spacing w:val="-3"/>
        </w:rPr>
        <w:t>document.</w:t>
      </w:r>
    </w:p>
    <w:p w14:paraId="7DE26EBE" w14:textId="142E7941" w:rsidR="005865A4" w:rsidRDefault="005865A4" w:rsidP="00F960CD">
      <w:pPr>
        <w:pStyle w:val="BodyText"/>
        <w:spacing w:before="202" w:line="273" w:lineRule="auto"/>
        <w:ind w:left="120" w:right="236"/>
        <w:divId w:val="1072309435"/>
        <w:sectPr w:rsidR="005865A4" w:rsidSect="005F6B7C">
          <w:pgSz w:w="11906" w:h="16838"/>
          <w:pgMar w:top="1440" w:right="1803" w:bottom="1440" w:left="1803" w:header="709" w:footer="709" w:gutter="0"/>
          <w:cols w:space="708"/>
          <w:titlePg/>
          <w:docGrid w:linePitch="360"/>
        </w:sectPr>
      </w:pPr>
      <w:r w:rsidRPr="0021447E">
        <w:rPr>
          <w:color w:val="2E2E2E"/>
        </w:rPr>
        <w:t xml:space="preserve">Advanced </w:t>
      </w:r>
      <w:r w:rsidRPr="0021447E">
        <w:rPr>
          <w:color w:val="2E2E2E"/>
          <w:spacing w:val="-3"/>
        </w:rPr>
        <w:t xml:space="preserve">Computer </w:t>
      </w:r>
      <w:r w:rsidRPr="0021447E">
        <w:rPr>
          <w:color w:val="2E2E2E"/>
        </w:rPr>
        <w:t xml:space="preserve">Software Group Limited </w:t>
      </w:r>
      <w:r w:rsidRPr="0021447E">
        <w:rPr>
          <w:color w:val="2E2E2E"/>
          <w:spacing w:val="-4"/>
        </w:rPr>
        <w:t xml:space="preserve">is </w:t>
      </w:r>
      <w:r w:rsidRPr="0021447E">
        <w:rPr>
          <w:color w:val="2E2E2E"/>
        </w:rPr>
        <w:t xml:space="preserve">a </w:t>
      </w:r>
      <w:r w:rsidRPr="0021447E">
        <w:rPr>
          <w:color w:val="2E2E2E"/>
          <w:spacing w:val="-4"/>
        </w:rPr>
        <w:t xml:space="preserve">company </w:t>
      </w:r>
      <w:r w:rsidRPr="0021447E">
        <w:rPr>
          <w:color w:val="2E2E2E"/>
          <w:spacing w:val="-3"/>
        </w:rPr>
        <w:t xml:space="preserve">registered </w:t>
      </w:r>
      <w:r w:rsidRPr="0021447E">
        <w:rPr>
          <w:color w:val="2E2E2E"/>
        </w:rPr>
        <w:t xml:space="preserve">in England and </w:t>
      </w:r>
      <w:r w:rsidRPr="0021447E">
        <w:rPr>
          <w:color w:val="2E2E2E"/>
          <w:spacing w:val="-3"/>
        </w:rPr>
        <w:t xml:space="preserve">Wales </w:t>
      </w:r>
      <w:r w:rsidRPr="0021447E">
        <w:rPr>
          <w:color w:val="2E2E2E"/>
        </w:rPr>
        <w:t xml:space="preserve">with registration number </w:t>
      </w:r>
      <w:r w:rsidRPr="0021447E">
        <w:rPr>
          <w:color w:val="2E2E2E"/>
          <w:spacing w:val="-3"/>
        </w:rPr>
        <w:t xml:space="preserve">05965280 </w:t>
      </w:r>
      <w:r w:rsidRPr="0021447E">
        <w:rPr>
          <w:color w:val="2E2E2E"/>
        </w:rPr>
        <w:t xml:space="preserve">whose </w:t>
      </w:r>
      <w:r w:rsidRPr="0021447E">
        <w:rPr>
          <w:color w:val="2E2E2E"/>
          <w:spacing w:val="-3"/>
        </w:rPr>
        <w:t xml:space="preserve">registered </w:t>
      </w:r>
      <w:r w:rsidRPr="0021447E">
        <w:rPr>
          <w:color w:val="2E2E2E"/>
        </w:rPr>
        <w:t xml:space="preserve">office </w:t>
      </w:r>
      <w:r w:rsidRPr="0021447E">
        <w:rPr>
          <w:color w:val="2E2E2E"/>
          <w:spacing w:val="-4"/>
        </w:rPr>
        <w:t xml:space="preserve">is </w:t>
      </w:r>
      <w:r w:rsidRPr="0021447E">
        <w:rPr>
          <w:color w:val="2E2E2E"/>
        </w:rPr>
        <w:t xml:space="preserve">at </w:t>
      </w:r>
      <w:r w:rsidR="00F960CD">
        <w:rPr>
          <w:rFonts w:cs="Open Sans"/>
          <w:color w:val="171717"/>
          <w:sz w:val="23"/>
          <w:szCs w:val="23"/>
          <w:shd w:val="clear" w:color="auto" w:fill="FFFFFF"/>
        </w:rPr>
        <w:t>The Mailbox, Level 3, 101 Wharfside Street, Birmingham, B1 1RF</w:t>
      </w:r>
    </w:p>
    <w:p w14:paraId="1A944524" w14:textId="77777777" w:rsidR="00585932" w:rsidRDefault="005865A4" w:rsidP="0077217E">
      <w:pPr>
        <w:pStyle w:val="TableofContentsPageTitle"/>
        <w:divId w:val="1072309435"/>
        <w:rPr>
          <w:noProof/>
        </w:rPr>
      </w:pPr>
      <w:bookmarkStart w:id="5" w:name="_Toc136438800"/>
      <w:r>
        <w:lastRenderedPageBreak/>
        <w:t>Table of Contents</w:t>
      </w:r>
      <w:bookmarkEnd w:id="5"/>
      <w:r w:rsidR="00122279">
        <w:rPr>
          <w:b/>
        </w:rPr>
        <w:fldChar w:fldCharType="begin"/>
      </w:r>
      <w:r w:rsidR="00122279">
        <w:instrText xml:space="preserve"> TOC \o "1-3" \h \z \u </w:instrText>
      </w:r>
      <w:r w:rsidR="00122279">
        <w:rPr>
          <w:b/>
        </w:rPr>
        <w:fldChar w:fldCharType="separate"/>
      </w:r>
    </w:p>
    <w:p w14:paraId="452D2A61" w14:textId="43C6C26C" w:rsidR="00585932" w:rsidRDefault="00585932">
      <w:pPr>
        <w:pStyle w:val="TOC1"/>
        <w:tabs>
          <w:tab w:val="right" w:leader="dot" w:pos="8290"/>
        </w:tabs>
        <w:rPr>
          <w:rFonts w:asciiTheme="minorHAnsi" w:eastAsiaTheme="minorEastAsia" w:hAnsiTheme="minorHAnsi"/>
          <w:b w:val="0"/>
          <w:noProof/>
          <w:color w:val="auto"/>
          <w:kern w:val="2"/>
          <w:sz w:val="22"/>
          <w:lang w:eastAsia="en-GB"/>
          <w14:ligatures w14:val="standardContextual"/>
        </w:rPr>
      </w:pPr>
      <w:hyperlink r:id="rId10" w:anchor="_Toc136438799" w:history="1">
        <w:r w:rsidRPr="00F34875">
          <w:rPr>
            <w:rStyle w:val="Hyperlink"/>
            <w:rFonts w:ascii="Open Sans SemiBold" w:eastAsia="Open Sans Light" w:hAnsi="Open Sans Light" w:cs="Open Sans Light"/>
            <w:noProof/>
          </w:rPr>
          <w:t>Customer Release Notes</w:t>
        </w:r>
        <w:r>
          <w:rPr>
            <w:noProof/>
            <w:webHidden/>
          </w:rPr>
          <w:tab/>
        </w:r>
        <w:r>
          <w:rPr>
            <w:noProof/>
            <w:webHidden/>
          </w:rPr>
          <w:fldChar w:fldCharType="begin"/>
        </w:r>
        <w:r>
          <w:rPr>
            <w:noProof/>
            <w:webHidden/>
          </w:rPr>
          <w:instrText xml:space="preserve"> PAGEREF _Toc136438799 \h </w:instrText>
        </w:r>
        <w:r>
          <w:rPr>
            <w:noProof/>
            <w:webHidden/>
          </w:rPr>
        </w:r>
        <w:r>
          <w:rPr>
            <w:noProof/>
            <w:webHidden/>
          </w:rPr>
          <w:fldChar w:fldCharType="separate"/>
        </w:r>
        <w:r>
          <w:rPr>
            <w:noProof/>
            <w:webHidden/>
          </w:rPr>
          <w:t>1</w:t>
        </w:r>
        <w:r>
          <w:rPr>
            <w:noProof/>
            <w:webHidden/>
          </w:rPr>
          <w:fldChar w:fldCharType="end"/>
        </w:r>
      </w:hyperlink>
    </w:p>
    <w:p w14:paraId="70BF9CD5" w14:textId="08A5871C"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00" w:history="1">
        <w:r w:rsidRPr="00F34875">
          <w:rPr>
            <w:rStyle w:val="Hyperlink"/>
            <w:noProof/>
          </w:rPr>
          <w:t>Table of Contents</w:t>
        </w:r>
        <w:r>
          <w:rPr>
            <w:noProof/>
            <w:webHidden/>
          </w:rPr>
          <w:tab/>
        </w:r>
        <w:r>
          <w:rPr>
            <w:noProof/>
            <w:webHidden/>
          </w:rPr>
          <w:fldChar w:fldCharType="begin"/>
        </w:r>
        <w:r>
          <w:rPr>
            <w:noProof/>
            <w:webHidden/>
          </w:rPr>
          <w:instrText xml:space="preserve"> PAGEREF _Toc136438800 \h </w:instrText>
        </w:r>
        <w:r>
          <w:rPr>
            <w:noProof/>
            <w:webHidden/>
          </w:rPr>
        </w:r>
        <w:r>
          <w:rPr>
            <w:noProof/>
            <w:webHidden/>
          </w:rPr>
          <w:fldChar w:fldCharType="separate"/>
        </w:r>
        <w:r>
          <w:rPr>
            <w:noProof/>
            <w:webHidden/>
          </w:rPr>
          <w:t>3</w:t>
        </w:r>
        <w:r>
          <w:rPr>
            <w:noProof/>
            <w:webHidden/>
          </w:rPr>
          <w:fldChar w:fldCharType="end"/>
        </w:r>
      </w:hyperlink>
    </w:p>
    <w:p w14:paraId="01F0902B" w14:textId="3755889C" w:rsidR="00585932" w:rsidRDefault="00585932">
      <w:pPr>
        <w:pStyle w:val="TOC1"/>
        <w:tabs>
          <w:tab w:val="right" w:leader="dot" w:pos="8290"/>
        </w:tabs>
        <w:rPr>
          <w:rFonts w:asciiTheme="minorHAnsi" w:eastAsiaTheme="minorEastAsia" w:hAnsiTheme="minorHAnsi"/>
          <w:b w:val="0"/>
          <w:noProof/>
          <w:color w:val="auto"/>
          <w:kern w:val="2"/>
          <w:sz w:val="22"/>
          <w:lang w:eastAsia="en-GB"/>
          <w14:ligatures w14:val="standardContextual"/>
        </w:rPr>
      </w:pPr>
      <w:hyperlink w:anchor="_Toc136438801" w:history="1">
        <w:r w:rsidRPr="00F34875">
          <w:rPr>
            <w:rStyle w:val="Hyperlink"/>
            <w:noProof/>
          </w:rPr>
          <w:t>DRS Version 6.1.2</w:t>
        </w:r>
        <w:r>
          <w:rPr>
            <w:noProof/>
            <w:webHidden/>
          </w:rPr>
          <w:tab/>
        </w:r>
        <w:r>
          <w:rPr>
            <w:noProof/>
            <w:webHidden/>
          </w:rPr>
          <w:fldChar w:fldCharType="begin"/>
        </w:r>
        <w:r>
          <w:rPr>
            <w:noProof/>
            <w:webHidden/>
          </w:rPr>
          <w:instrText xml:space="preserve"> PAGEREF _Toc136438801 \h </w:instrText>
        </w:r>
        <w:r>
          <w:rPr>
            <w:noProof/>
            <w:webHidden/>
          </w:rPr>
        </w:r>
        <w:r>
          <w:rPr>
            <w:noProof/>
            <w:webHidden/>
          </w:rPr>
          <w:fldChar w:fldCharType="separate"/>
        </w:r>
        <w:r>
          <w:rPr>
            <w:noProof/>
            <w:webHidden/>
          </w:rPr>
          <w:t>1</w:t>
        </w:r>
        <w:r>
          <w:rPr>
            <w:noProof/>
            <w:webHidden/>
          </w:rPr>
          <w:fldChar w:fldCharType="end"/>
        </w:r>
      </w:hyperlink>
    </w:p>
    <w:p w14:paraId="04D76D9C" w14:textId="04D8B8B6"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02" w:history="1">
        <w:r w:rsidRPr="00F34875">
          <w:rPr>
            <w:rStyle w:val="Hyperlink"/>
            <w:noProof/>
          </w:rPr>
          <w:t>What's new</w:t>
        </w:r>
        <w:r>
          <w:rPr>
            <w:noProof/>
            <w:webHidden/>
          </w:rPr>
          <w:tab/>
        </w:r>
        <w:r>
          <w:rPr>
            <w:noProof/>
            <w:webHidden/>
          </w:rPr>
          <w:fldChar w:fldCharType="begin"/>
        </w:r>
        <w:r>
          <w:rPr>
            <w:noProof/>
            <w:webHidden/>
          </w:rPr>
          <w:instrText xml:space="preserve"> PAGEREF _Toc136438802 \h </w:instrText>
        </w:r>
        <w:r>
          <w:rPr>
            <w:noProof/>
            <w:webHidden/>
          </w:rPr>
        </w:r>
        <w:r>
          <w:rPr>
            <w:noProof/>
            <w:webHidden/>
          </w:rPr>
          <w:fldChar w:fldCharType="separate"/>
        </w:r>
        <w:r>
          <w:rPr>
            <w:noProof/>
            <w:webHidden/>
          </w:rPr>
          <w:t>2</w:t>
        </w:r>
        <w:r>
          <w:rPr>
            <w:noProof/>
            <w:webHidden/>
          </w:rPr>
          <w:fldChar w:fldCharType="end"/>
        </w:r>
      </w:hyperlink>
    </w:p>
    <w:p w14:paraId="57949EB0" w14:textId="56781416" w:rsidR="00585932" w:rsidRDefault="00585932">
      <w:pPr>
        <w:pStyle w:val="TOC1"/>
        <w:tabs>
          <w:tab w:val="right" w:leader="dot" w:pos="8290"/>
        </w:tabs>
        <w:rPr>
          <w:rFonts w:asciiTheme="minorHAnsi" w:eastAsiaTheme="minorEastAsia" w:hAnsiTheme="minorHAnsi"/>
          <w:b w:val="0"/>
          <w:noProof/>
          <w:color w:val="auto"/>
          <w:kern w:val="2"/>
          <w:sz w:val="22"/>
          <w:lang w:eastAsia="en-GB"/>
          <w14:ligatures w14:val="standardContextual"/>
        </w:rPr>
      </w:pPr>
      <w:hyperlink w:anchor="_Toc136438803" w:history="1">
        <w:r w:rsidRPr="00F34875">
          <w:rPr>
            <w:rStyle w:val="Hyperlink"/>
            <w:noProof/>
          </w:rPr>
          <w:t>A closer look</w:t>
        </w:r>
        <w:r>
          <w:rPr>
            <w:noProof/>
            <w:webHidden/>
          </w:rPr>
          <w:tab/>
        </w:r>
        <w:r>
          <w:rPr>
            <w:noProof/>
            <w:webHidden/>
          </w:rPr>
          <w:fldChar w:fldCharType="begin"/>
        </w:r>
        <w:r>
          <w:rPr>
            <w:noProof/>
            <w:webHidden/>
          </w:rPr>
          <w:instrText xml:space="preserve"> PAGEREF _Toc136438803 \h </w:instrText>
        </w:r>
        <w:r>
          <w:rPr>
            <w:noProof/>
            <w:webHidden/>
          </w:rPr>
        </w:r>
        <w:r>
          <w:rPr>
            <w:noProof/>
            <w:webHidden/>
          </w:rPr>
          <w:fldChar w:fldCharType="separate"/>
        </w:r>
        <w:r>
          <w:rPr>
            <w:noProof/>
            <w:webHidden/>
          </w:rPr>
          <w:t>5</w:t>
        </w:r>
        <w:r>
          <w:rPr>
            <w:noProof/>
            <w:webHidden/>
          </w:rPr>
          <w:fldChar w:fldCharType="end"/>
        </w:r>
      </w:hyperlink>
    </w:p>
    <w:p w14:paraId="7B98AC6D" w14:textId="38967D57"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04" w:history="1">
        <w:r w:rsidRPr="00F34875">
          <w:rPr>
            <w:rStyle w:val="Hyperlink"/>
            <w:noProof/>
          </w:rPr>
          <w:t>New Features</w:t>
        </w:r>
        <w:r>
          <w:rPr>
            <w:noProof/>
            <w:webHidden/>
          </w:rPr>
          <w:tab/>
        </w:r>
        <w:r>
          <w:rPr>
            <w:noProof/>
            <w:webHidden/>
          </w:rPr>
          <w:fldChar w:fldCharType="begin"/>
        </w:r>
        <w:r>
          <w:rPr>
            <w:noProof/>
            <w:webHidden/>
          </w:rPr>
          <w:instrText xml:space="preserve"> PAGEREF _Toc136438804 \h </w:instrText>
        </w:r>
        <w:r>
          <w:rPr>
            <w:noProof/>
            <w:webHidden/>
          </w:rPr>
        </w:r>
        <w:r>
          <w:rPr>
            <w:noProof/>
            <w:webHidden/>
          </w:rPr>
          <w:fldChar w:fldCharType="separate"/>
        </w:r>
        <w:r>
          <w:rPr>
            <w:noProof/>
            <w:webHidden/>
          </w:rPr>
          <w:t>5</w:t>
        </w:r>
        <w:r>
          <w:rPr>
            <w:noProof/>
            <w:webHidden/>
          </w:rPr>
          <w:fldChar w:fldCharType="end"/>
        </w:r>
      </w:hyperlink>
    </w:p>
    <w:p w14:paraId="2B1BD519" w14:textId="34BD036C"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05" w:history="1">
        <w:r w:rsidRPr="00F34875">
          <w:rPr>
            <w:rStyle w:val="Hyperlink"/>
            <w:noProof/>
          </w:rPr>
          <w:t>DRS 6886 – Change the way we can select sub objects</w:t>
        </w:r>
        <w:r>
          <w:rPr>
            <w:noProof/>
            <w:webHidden/>
          </w:rPr>
          <w:tab/>
        </w:r>
        <w:r>
          <w:rPr>
            <w:noProof/>
            <w:webHidden/>
          </w:rPr>
          <w:fldChar w:fldCharType="begin"/>
        </w:r>
        <w:r>
          <w:rPr>
            <w:noProof/>
            <w:webHidden/>
          </w:rPr>
          <w:instrText xml:space="preserve"> PAGEREF _Toc136438805 \h </w:instrText>
        </w:r>
        <w:r>
          <w:rPr>
            <w:noProof/>
            <w:webHidden/>
          </w:rPr>
        </w:r>
        <w:r>
          <w:rPr>
            <w:noProof/>
            <w:webHidden/>
          </w:rPr>
          <w:fldChar w:fldCharType="separate"/>
        </w:r>
        <w:r>
          <w:rPr>
            <w:noProof/>
            <w:webHidden/>
          </w:rPr>
          <w:t>5</w:t>
        </w:r>
        <w:r>
          <w:rPr>
            <w:noProof/>
            <w:webHidden/>
          </w:rPr>
          <w:fldChar w:fldCharType="end"/>
        </w:r>
      </w:hyperlink>
    </w:p>
    <w:p w14:paraId="65CAF187" w14:textId="13DE2179"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06" w:history="1">
        <w:r w:rsidRPr="00F34875">
          <w:rPr>
            <w:rStyle w:val="Hyperlink"/>
            <w:noProof/>
          </w:rPr>
          <w:t>DRS 6867 - option to the PP config view to force to synchronize project packages period to project period.</w:t>
        </w:r>
        <w:r>
          <w:rPr>
            <w:noProof/>
            <w:webHidden/>
          </w:rPr>
          <w:tab/>
        </w:r>
        <w:r>
          <w:rPr>
            <w:noProof/>
            <w:webHidden/>
          </w:rPr>
          <w:fldChar w:fldCharType="begin"/>
        </w:r>
        <w:r>
          <w:rPr>
            <w:noProof/>
            <w:webHidden/>
          </w:rPr>
          <w:instrText xml:space="preserve"> PAGEREF _Toc136438806 \h </w:instrText>
        </w:r>
        <w:r>
          <w:rPr>
            <w:noProof/>
            <w:webHidden/>
          </w:rPr>
        </w:r>
        <w:r>
          <w:rPr>
            <w:noProof/>
            <w:webHidden/>
          </w:rPr>
          <w:fldChar w:fldCharType="separate"/>
        </w:r>
        <w:r>
          <w:rPr>
            <w:noProof/>
            <w:webHidden/>
          </w:rPr>
          <w:t>6</w:t>
        </w:r>
        <w:r>
          <w:rPr>
            <w:noProof/>
            <w:webHidden/>
          </w:rPr>
          <w:fldChar w:fldCharType="end"/>
        </w:r>
      </w:hyperlink>
    </w:p>
    <w:p w14:paraId="35A0B2E4" w14:textId="1A441F5A"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07" w:history="1">
        <w:r w:rsidRPr="00F34875">
          <w:rPr>
            <w:rStyle w:val="Hyperlink"/>
            <w:noProof/>
          </w:rPr>
          <w:t>DRS 5642 – Make Apache patchable in DRS.</w:t>
        </w:r>
        <w:r>
          <w:rPr>
            <w:noProof/>
            <w:webHidden/>
          </w:rPr>
          <w:tab/>
        </w:r>
        <w:r>
          <w:rPr>
            <w:noProof/>
            <w:webHidden/>
          </w:rPr>
          <w:fldChar w:fldCharType="begin"/>
        </w:r>
        <w:r>
          <w:rPr>
            <w:noProof/>
            <w:webHidden/>
          </w:rPr>
          <w:instrText xml:space="preserve"> PAGEREF _Toc136438807 \h </w:instrText>
        </w:r>
        <w:r>
          <w:rPr>
            <w:noProof/>
            <w:webHidden/>
          </w:rPr>
        </w:r>
        <w:r>
          <w:rPr>
            <w:noProof/>
            <w:webHidden/>
          </w:rPr>
          <w:fldChar w:fldCharType="separate"/>
        </w:r>
        <w:r>
          <w:rPr>
            <w:noProof/>
            <w:webHidden/>
          </w:rPr>
          <w:t>7</w:t>
        </w:r>
        <w:r>
          <w:rPr>
            <w:noProof/>
            <w:webHidden/>
          </w:rPr>
          <w:fldChar w:fldCharType="end"/>
        </w:r>
      </w:hyperlink>
    </w:p>
    <w:p w14:paraId="70FBAF6A" w14:textId="09A0C8F4"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08" w:history="1">
        <w:r w:rsidRPr="00F34875">
          <w:rPr>
            <w:rStyle w:val="Hyperlink"/>
            <w:noProof/>
          </w:rPr>
          <w:t>DRS 6737 - Add a parameter in the setup to be able to redirect DRS to an url handled by a load balance</w:t>
        </w:r>
        <w:r>
          <w:rPr>
            <w:noProof/>
            <w:webHidden/>
          </w:rPr>
          <w:tab/>
        </w:r>
        <w:r>
          <w:rPr>
            <w:noProof/>
            <w:webHidden/>
          </w:rPr>
          <w:fldChar w:fldCharType="begin"/>
        </w:r>
        <w:r>
          <w:rPr>
            <w:noProof/>
            <w:webHidden/>
          </w:rPr>
          <w:instrText xml:space="preserve"> PAGEREF _Toc136438808 \h </w:instrText>
        </w:r>
        <w:r>
          <w:rPr>
            <w:noProof/>
            <w:webHidden/>
          </w:rPr>
        </w:r>
        <w:r>
          <w:rPr>
            <w:noProof/>
            <w:webHidden/>
          </w:rPr>
          <w:fldChar w:fldCharType="separate"/>
        </w:r>
        <w:r>
          <w:rPr>
            <w:noProof/>
            <w:webHidden/>
          </w:rPr>
          <w:t>8</w:t>
        </w:r>
        <w:r>
          <w:rPr>
            <w:noProof/>
            <w:webHidden/>
          </w:rPr>
          <w:fldChar w:fldCharType="end"/>
        </w:r>
      </w:hyperlink>
    </w:p>
    <w:p w14:paraId="02856681" w14:textId="36EE3DF7"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09" w:history="1">
        <w:r w:rsidRPr="00F34875">
          <w:rPr>
            <w:rStyle w:val="Hyperlink"/>
            <w:noProof/>
          </w:rPr>
          <w:t>DRS 6486 - Amend WebService OrderCreate for jobs past Target Date</w:t>
        </w:r>
        <w:r>
          <w:rPr>
            <w:noProof/>
            <w:webHidden/>
          </w:rPr>
          <w:tab/>
        </w:r>
        <w:r>
          <w:rPr>
            <w:noProof/>
            <w:webHidden/>
          </w:rPr>
          <w:fldChar w:fldCharType="begin"/>
        </w:r>
        <w:r>
          <w:rPr>
            <w:noProof/>
            <w:webHidden/>
          </w:rPr>
          <w:instrText xml:space="preserve"> PAGEREF _Toc136438809 \h </w:instrText>
        </w:r>
        <w:r>
          <w:rPr>
            <w:noProof/>
            <w:webHidden/>
          </w:rPr>
        </w:r>
        <w:r>
          <w:rPr>
            <w:noProof/>
            <w:webHidden/>
          </w:rPr>
          <w:fldChar w:fldCharType="separate"/>
        </w:r>
        <w:r>
          <w:rPr>
            <w:noProof/>
            <w:webHidden/>
          </w:rPr>
          <w:t>9</w:t>
        </w:r>
        <w:r>
          <w:rPr>
            <w:noProof/>
            <w:webHidden/>
          </w:rPr>
          <w:fldChar w:fldCharType="end"/>
        </w:r>
      </w:hyperlink>
    </w:p>
    <w:p w14:paraId="52BA130B" w14:textId="5B1F6030"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10" w:history="1">
        <w:r w:rsidRPr="00F34875">
          <w:rPr>
            <w:rStyle w:val="Hyperlink"/>
            <w:noProof/>
          </w:rPr>
          <w:t>Fixes</w:t>
        </w:r>
        <w:r>
          <w:rPr>
            <w:noProof/>
            <w:webHidden/>
          </w:rPr>
          <w:tab/>
        </w:r>
        <w:r>
          <w:rPr>
            <w:noProof/>
            <w:webHidden/>
          </w:rPr>
          <w:fldChar w:fldCharType="begin"/>
        </w:r>
        <w:r>
          <w:rPr>
            <w:noProof/>
            <w:webHidden/>
          </w:rPr>
          <w:instrText xml:space="preserve"> PAGEREF _Toc136438810 \h </w:instrText>
        </w:r>
        <w:r>
          <w:rPr>
            <w:noProof/>
            <w:webHidden/>
          </w:rPr>
        </w:r>
        <w:r>
          <w:rPr>
            <w:noProof/>
            <w:webHidden/>
          </w:rPr>
          <w:fldChar w:fldCharType="separate"/>
        </w:r>
        <w:r>
          <w:rPr>
            <w:noProof/>
            <w:webHidden/>
          </w:rPr>
          <w:t>10</w:t>
        </w:r>
        <w:r>
          <w:rPr>
            <w:noProof/>
            <w:webHidden/>
          </w:rPr>
          <w:fldChar w:fldCharType="end"/>
        </w:r>
      </w:hyperlink>
    </w:p>
    <w:p w14:paraId="47795EF8" w14:textId="08DA3873"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1" w:history="1">
        <w:r w:rsidRPr="00F34875">
          <w:rPr>
            <w:rStyle w:val="Hyperlink"/>
            <w:noProof/>
          </w:rPr>
          <w:t>DRS 6567 – Job not respecting both mandatory skill values when using Multi Template mapping.</w:t>
        </w:r>
        <w:r>
          <w:rPr>
            <w:noProof/>
            <w:webHidden/>
          </w:rPr>
          <w:tab/>
        </w:r>
        <w:r>
          <w:rPr>
            <w:noProof/>
            <w:webHidden/>
          </w:rPr>
          <w:fldChar w:fldCharType="begin"/>
        </w:r>
        <w:r>
          <w:rPr>
            <w:noProof/>
            <w:webHidden/>
          </w:rPr>
          <w:instrText xml:space="preserve"> PAGEREF _Toc136438811 \h </w:instrText>
        </w:r>
        <w:r>
          <w:rPr>
            <w:noProof/>
            <w:webHidden/>
          </w:rPr>
        </w:r>
        <w:r>
          <w:rPr>
            <w:noProof/>
            <w:webHidden/>
          </w:rPr>
          <w:fldChar w:fldCharType="separate"/>
        </w:r>
        <w:r>
          <w:rPr>
            <w:noProof/>
            <w:webHidden/>
          </w:rPr>
          <w:t>10</w:t>
        </w:r>
        <w:r>
          <w:rPr>
            <w:noProof/>
            <w:webHidden/>
          </w:rPr>
          <w:fldChar w:fldCharType="end"/>
        </w:r>
      </w:hyperlink>
    </w:p>
    <w:p w14:paraId="163D3600" w14:textId="3689C403"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2" w:history="1">
        <w:r w:rsidRPr="00F34875">
          <w:rPr>
            <w:rStyle w:val="Hyperlink"/>
            <w:noProof/>
          </w:rPr>
          <w:t>DRS 6579 - jobs coming over with no address, no priority or description.</w:t>
        </w:r>
        <w:r>
          <w:rPr>
            <w:noProof/>
            <w:webHidden/>
          </w:rPr>
          <w:tab/>
        </w:r>
        <w:r>
          <w:rPr>
            <w:noProof/>
            <w:webHidden/>
          </w:rPr>
          <w:fldChar w:fldCharType="begin"/>
        </w:r>
        <w:r>
          <w:rPr>
            <w:noProof/>
            <w:webHidden/>
          </w:rPr>
          <w:instrText xml:space="preserve"> PAGEREF _Toc136438812 \h </w:instrText>
        </w:r>
        <w:r>
          <w:rPr>
            <w:noProof/>
            <w:webHidden/>
          </w:rPr>
        </w:r>
        <w:r>
          <w:rPr>
            <w:noProof/>
            <w:webHidden/>
          </w:rPr>
          <w:fldChar w:fldCharType="separate"/>
        </w:r>
        <w:r>
          <w:rPr>
            <w:noProof/>
            <w:webHidden/>
          </w:rPr>
          <w:t>11</w:t>
        </w:r>
        <w:r>
          <w:rPr>
            <w:noProof/>
            <w:webHidden/>
          </w:rPr>
          <w:fldChar w:fldCharType="end"/>
        </w:r>
      </w:hyperlink>
    </w:p>
    <w:p w14:paraId="454D52AD" w14:textId="4E773927"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3" w:history="1">
        <w:r w:rsidRPr="00F34875">
          <w:rPr>
            <w:rStyle w:val="Hyperlink"/>
            <w:noProof/>
          </w:rPr>
          <w:t>DRS 6654 - not able to use name from user on view filter</w:t>
        </w:r>
        <w:r>
          <w:rPr>
            <w:noProof/>
            <w:webHidden/>
          </w:rPr>
          <w:tab/>
        </w:r>
        <w:r>
          <w:rPr>
            <w:noProof/>
            <w:webHidden/>
          </w:rPr>
          <w:fldChar w:fldCharType="begin"/>
        </w:r>
        <w:r>
          <w:rPr>
            <w:noProof/>
            <w:webHidden/>
          </w:rPr>
          <w:instrText xml:space="preserve"> PAGEREF _Toc136438813 \h </w:instrText>
        </w:r>
        <w:r>
          <w:rPr>
            <w:noProof/>
            <w:webHidden/>
          </w:rPr>
        </w:r>
        <w:r>
          <w:rPr>
            <w:noProof/>
            <w:webHidden/>
          </w:rPr>
          <w:fldChar w:fldCharType="separate"/>
        </w:r>
        <w:r>
          <w:rPr>
            <w:noProof/>
            <w:webHidden/>
          </w:rPr>
          <w:t>11</w:t>
        </w:r>
        <w:r>
          <w:rPr>
            <w:noProof/>
            <w:webHidden/>
          </w:rPr>
          <w:fldChar w:fldCharType="end"/>
        </w:r>
      </w:hyperlink>
    </w:p>
    <w:p w14:paraId="426984EC" w14:textId="682ECB82"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4" w:history="1">
        <w:r w:rsidRPr="00F34875">
          <w:rPr>
            <w:rStyle w:val="Hyperlink"/>
            <w:noProof/>
          </w:rPr>
          <w:t>DRS 6662 - Users Cannot See Shared Shortcuts.</w:t>
        </w:r>
        <w:r>
          <w:rPr>
            <w:noProof/>
            <w:webHidden/>
          </w:rPr>
          <w:tab/>
        </w:r>
        <w:r>
          <w:rPr>
            <w:noProof/>
            <w:webHidden/>
          </w:rPr>
          <w:fldChar w:fldCharType="begin"/>
        </w:r>
        <w:r>
          <w:rPr>
            <w:noProof/>
            <w:webHidden/>
          </w:rPr>
          <w:instrText xml:space="preserve"> PAGEREF _Toc136438814 \h </w:instrText>
        </w:r>
        <w:r>
          <w:rPr>
            <w:noProof/>
            <w:webHidden/>
          </w:rPr>
        </w:r>
        <w:r>
          <w:rPr>
            <w:noProof/>
            <w:webHidden/>
          </w:rPr>
          <w:fldChar w:fldCharType="separate"/>
        </w:r>
        <w:r>
          <w:rPr>
            <w:noProof/>
            <w:webHidden/>
          </w:rPr>
          <w:t>12</w:t>
        </w:r>
        <w:r>
          <w:rPr>
            <w:noProof/>
            <w:webHidden/>
          </w:rPr>
          <w:fldChar w:fldCharType="end"/>
        </w:r>
      </w:hyperlink>
    </w:p>
    <w:p w14:paraId="651D35E9" w14:textId="7B16327C"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5" w:history="1">
        <w:r w:rsidRPr="00F34875">
          <w:rPr>
            <w:rStyle w:val="Hyperlink"/>
            <w:noProof/>
          </w:rPr>
          <w:t>DRS 6782/6914 - Tenant Code Rules not working correctly.</w:t>
        </w:r>
        <w:r>
          <w:rPr>
            <w:noProof/>
            <w:webHidden/>
          </w:rPr>
          <w:tab/>
        </w:r>
        <w:r>
          <w:rPr>
            <w:noProof/>
            <w:webHidden/>
          </w:rPr>
          <w:fldChar w:fldCharType="begin"/>
        </w:r>
        <w:r>
          <w:rPr>
            <w:noProof/>
            <w:webHidden/>
          </w:rPr>
          <w:instrText xml:space="preserve"> PAGEREF _Toc136438815 \h </w:instrText>
        </w:r>
        <w:r>
          <w:rPr>
            <w:noProof/>
            <w:webHidden/>
          </w:rPr>
        </w:r>
        <w:r>
          <w:rPr>
            <w:noProof/>
            <w:webHidden/>
          </w:rPr>
          <w:fldChar w:fldCharType="separate"/>
        </w:r>
        <w:r>
          <w:rPr>
            <w:noProof/>
            <w:webHidden/>
          </w:rPr>
          <w:t>12</w:t>
        </w:r>
        <w:r>
          <w:rPr>
            <w:noProof/>
            <w:webHidden/>
          </w:rPr>
          <w:fldChar w:fldCharType="end"/>
        </w:r>
      </w:hyperlink>
    </w:p>
    <w:p w14:paraId="2CAA263B" w14:textId="15D26D47"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6" w:history="1">
        <w:r w:rsidRPr="00F34875">
          <w:rPr>
            <w:rStyle w:val="Hyperlink"/>
            <w:noProof/>
          </w:rPr>
          <w:t>DRS 6814 - Not displaying all operatives on planning board</w:t>
        </w:r>
        <w:r>
          <w:rPr>
            <w:noProof/>
            <w:webHidden/>
          </w:rPr>
          <w:tab/>
        </w:r>
        <w:r>
          <w:rPr>
            <w:noProof/>
            <w:webHidden/>
          </w:rPr>
          <w:fldChar w:fldCharType="begin"/>
        </w:r>
        <w:r>
          <w:rPr>
            <w:noProof/>
            <w:webHidden/>
          </w:rPr>
          <w:instrText xml:space="preserve"> PAGEREF _Toc136438816 \h </w:instrText>
        </w:r>
        <w:r>
          <w:rPr>
            <w:noProof/>
            <w:webHidden/>
          </w:rPr>
        </w:r>
        <w:r>
          <w:rPr>
            <w:noProof/>
            <w:webHidden/>
          </w:rPr>
          <w:fldChar w:fldCharType="separate"/>
        </w:r>
        <w:r>
          <w:rPr>
            <w:noProof/>
            <w:webHidden/>
          </w:rPr>
          <w:t>13</w:t>
        </w:r>
        <w:r>
          <w:rPr>
            <w:noProof/>
            <w:webHidden/>
          </w:rPr>
          <w:fldChar w:fldCharType="end"/>
        </w:r>
      </w:hyperlink>
    </w:p>
    <w:p w14:paraId="16895F35" w14:textId="6F24036E"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7" w:history="1">
        <w:r w:rsidRPr="00F34875">
          <w:rPr>
            <w:rStyle w:val="Hyperlink"/>
            <w:noProof/>
          </w:rPr>
          <w:t>DRS 6850 - Not able to load a Project after assigning it a Team</w:t>
        </w:r>
        <w:r>
          <w:rPr>
            <w:noProof/>
            <w:webHidden/>
          </w:rPr>
          <w:tab/>
        </w:r>
        <w:r>
          <w:rPr>
            <w:noProof/>
            <w:webHidden/>
          </w:rPr>
          <w:fldChar w:fldCharType="begin"/>
        </w:r>
        <w:r>
          <w:rPr>
            <w:noProof/>
            <w:webHidden/>
          </w:rPr>
          <w:instrText xml:space="preserve"> PAGEREF _Toc136438817 \h </w:instrText>
        </w:r>
        <w:r>
          <w:rPr>
            <w:noProof/>
            <w:webHidden/>
          </w:rPr>
        </w:r>
        <w:r>
          <w:rPr>
            <w:noProof/>
            <w:webHidden/>
          </w:rPr>
          <w:fldChar w:fldCharType="separate"/>
        </w:r>
        <w:r>
          <w:rPr>
            <w:noProof/>
            <w:webHidden/>
          </w:rPr>
          <w:t>13</w:t>
        </w:r>
        <w:r>
          <w:rPr>
            <w:noProof/>
            <w:webHidden/>
          </w:rPr>
          <w:fldChar w:fldCharType="end"/>
        </w:r>
      </w:hyperlink>
    </w:p>
    <w:p w14:paraId="2F162974" w14:textId="23C8CAAA"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8" w:history="1">
        <w:r w:rsidRPr="00F34875">
          <w:rPr>
            <w:rStyle w:val="Hyperlink"/>
            <w:noProof/>
          </w:rPr>
          <w:t>DRS 6887 - Unable to view Personal Views in DRS Upgrade v6</w:t>
        </w:r>
        <w:r>
          <w:rPr>
            <w:noProof/>
            <w:webHidden/>
          </w:rPr>
          <w:tab/>
        </w:r>
        <w:r>
          <w:rPr>
            <w:noProof/>
            <w:webHidden/>
          </w:rPr>
          <w:fldChar w:fldCharType="begin"/>
        </w:r>
        <w:r>
          <w:rPr>
            <w:noProof/>
            <w:webHidden/>
          </w:rPr>
          <w:instrText xml:space="preserve"> PAGEREF _Toc136438818 \h </w:instrText>
        </w:r>
        <w:r>
          <w:rPr>
            <w:noProof/>
            <w:webHidden/>
          </w:rPr>
        </w:r>
        <w:r>
          <w:rPr>
            <w:noProof/>
            <w:webHidden/>
          </w:rPr>
          <w:fldChar w:fldCharType="separate"/>
        </w:r>
        <w:r>
          <w:rPr>
            <w:noProof/>
            <w:webHidden/>
          </w:rPr>
          <w:t>13</w:t>
        </w:r>
        <w:r>
          <w:rPr>
            <w:noProof/>
            <w:webHidden/>
          </w:rPr>
          <w:fldChar w:fldCharType="end"/>
        </w:r>
      </w:hyperlink>
    </w:p>
    <w:p w14:paraId="00411FA3" w14:textId="59F78916"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19" w:history="1">
        <w:r w:rsidRPr="00F34875">
          <w:rPr>
            <w:rStyle w:val="Hyperlink"/>
            <w:noProof/>
          </w:rPr>
          <w:t>DRS 6915 - Visit templates listed that don't meet Tenant Warning Code rules.</w:t>
        </w:r>
        <w:r>
          <w:rPr>
            <w:noProof/>
            <w:webHidden/>
          </w:rPr>
          <w:tab/>
        </w:r>
        <w:r>
          <w:rPr>
            <w:noProof/>
            <w:webHidden/>
          </w:rPr>
          <w:fldChar w:fldCharType="begin"/>
        </w:r>
        <w:r>
          <w:rPr>
            <w:noProof/>
            <w:webHidden/>
          </w:rPr>
          <w:instrText xml:space="preserve"> PAGEREF _Toc136438819 \h </w:instrText>
        </w:r>
        <w:r>
          <w:rPr>
            <w:noProof/>
            <w:webHidden/>
          </w:rPr>
        </w:r>
        <w:r>
          <w:rPr>
            <w:noProof/>
            <w:webHidden/>
          </w:rPr>
          <w:fldChar w:fldCharType="separate"/>
        </w:r>
        <w:r>
          <w:rPr>
            <w:noProof/>
            <w:webHidden/>
          </w:rPr>
          <w:t>14</w:t>
        </w:r>
        <w:r>
          <w:rPr>
            <w:noProof/>
            <w:webHidden/>
          </w:rPr>
          <w:fldChar w:fldCharType="end"/>
        </w:r>
      </w:hyperlink>
    </w:p>
    <w:p w14:paraId="5D67512F" w14:textId="4444A48C"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0" w:history="1">
        <w:r w:rsidRPr="00F34875">
          <w:rPr>
            <w:rStyle w:val="Hyperlink"/>
            <w:noProof/>
          </w:rPr>
          <w:t>DRS 6927 - Unable to use Meeting creation as there is no contract in drop down list.</w:t>
        </w:r>
        <w:r>
          <w:rPr>
            <w:noProof/>
            <w:webHidden/>
          </w:rPr>
          <w:tab/>
        </w:r>
        <w:r>
          <w:rPr>
            <w:noProof/>
            <w:webHidden/>
          </w:rPr>
          <w:fldChar w:fldCharType="begin"/>
        </w:r>
        <w:r>
          <w:rPr>
            <w:noProof/>
            <w:webHidden/>
          </w:rPr>
          <w:instrText xml:space="preserve"> PAGEREF _Toc136438820 \h </w:instrText>
        </w:r>
        <w:r>
          <w:rPr>
            <w:noProof/>
            <w:webHidden/>
          </w:rPr>
        </w:r>
        <w:r>
          <w:rPr>
            <w:noProof/>
            <w:webHidden/>
          </w:rPr>
          <w:fldChar w:fldCharType="separate"/>
        </w:r>
        <w:r>
          <w:rPr>
            <w:noProof/>
            <w:webHidden/>
          </w:rPr>
          <w:t>15</w:t>
        </w:r>
        <w:r>
          <w:rPr>
            <w:noProof/>
            <w:webHidden/>
          </w:rPr>
          <w:fldChar w:fldCharType="end"/>
        </w:r>
      </w:hyperlink>
    </w:p>
    <w:p w14:paraId="5FA24EEA" w14:textId="148CBE7D"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1" w:history="1">
        <w:r w:rsidRPr="00F34875">
          <w:rPr>
            <w:rStyle w:val="Hyperlink"/>
            <w:noProof/>
          </w:rPr>
          <w:t>DRS 6992 - Appointment Reminder Text Messages</w:t>
        </w:r>
        <w:r>
          <w:rPr>
            <w:noProof/>
            <w:webHidden/>
          </w:rPr>
          <w:tab/>
        </w:r>
        <w:r>
          <w:rPr>
            <w:noProof/>
            <w:webHidden/>
          </w:rPr>
          <w:fldChar w:fldCharType="begin"/>
        </w:r>
        <w:r>
          <w:rPr>
            <w:noProof/>
            <w:webHidden/>
          </w:rPr>
          <w:instrText xml:space="preserve"> PAGEREF _Toc136438821 \h </w:instrText>
        </w:r>
        <w:r>
          <w:rPr>
            <w:noProof/>
            <w:webHidden/>
          </w:rPr>
        </w:r>
        <w:r>
          <w:rPr>
            <w:noProof/>
            <w:webHidden/>
          </w:rPr>
          <w:fldChar w:fldCharType="separate"/>
        </w:r>
        <w:r>
          <w:rPr>
            <w:noProof/>
            <w:webHidden/>
          </w:rPr>
          <w:t>16</w:t>
        </w:r>
        <w:r>
          <w:rPr>
            <w:noProof/>
            <w:webHidden/>
          </w:rPr>
          <w:fldChar w:fldCharType="end"/>
        </w:r>
      </w:hyperlink>
    </w:p>
    <w:p w14:paraId="70BA633C" w14:textId="5E023373"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2" w:history="1">
        <w:r w:rsidRPr="00F34875">
          <w:rPr>
            <w:rStyle w:val="Hyperlink"/>
            <w:noProof/>
          </w:rPr>
          <w:t>DRS 6994 - Copying a quota calendar does not retain the quota details.</w:t>
        </w:r>
        <w:r>
          <w:rPr>
            <w:noProof/>
            <w:webHidden/>
          </w:rPr>
          <w:tab/>
        </w:r>
        <w:r>
          <w:rPr>
            <w:noProof/>
            <w:webHidden/>
          </w:rPr>
          <w:fldChar w:fldCharType="begin"/>
        </w:r>
        <w:r>
          <w:rPr>
            <w:noProof/>
            <w:webHidden/>
          </w:rPr>
          <w:instrText xml:space="preserve"> PAGEREF _Toc136438822 \h </w:instrText>
        </w:r>
        <w:r>
          <w:rPr>
            <w:noProof/>
            <w:webHidden/>
          </w:rPr>
        </w:r>
        <w:r>
          <w:rPr>
            <w:noProof/>
            <w:webHidden/>
          </w:rPr>
          <w:fldChar w:fldCharType="separate"/>
        </w:r>
        <w:r>
          <w:rPr>
            <w:noProof/>
            <w:webHidden/>
          </w:rPr>
          <w:t>16</w:t>
        </w:r>
        <w:r>
          <w:rPr>
            <w:noProof/>
            <w:webHidden/>
          </w:rPr>
          <w:fldChar w:fldCharType="end"/>
        </w:r>
      </w:hyperlink>
    </w:p>
    <w:p w14:paraId="397DFB25" w14:textId="58FD95EF"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3" w:history="1">
        <w:r w:rsidRPr="00F34875">
          <w:rPr>
            <w:rStyle w:val="Hyperlink"/>
            <w:noProof/>
          </w:rPr>
          <w:t>DRS 6996 - Current / Future Diary unable to be displayed - archived diaries showing ok</w:t>
        </w:r>
        <w:r>
          <w:rPr>
            <w:noProof/>
            <w:webHidden/>
          </w:rPr>
          <w:tab/>
        </w:r>
        <w:r>
          <w:rPr>
            <w:noProof/>
            <w:webHidden/>
          </w:rPr>
          <w:fldChar w:fldCharType="begin"/>
        </w:r>
        <w:r>
          <w:rPr>
            <w:noProof/>
            <w:webHidden/>
          </w:rPr>
          <w:instrText xml:space="preserve"> PAGEREF _Toc136438823 \h </w:instrText>
        </w:r>
        <w:r>
          <w:rPr>
            <w:noProof/>
            <w:webHidden/>
          </w:rPr>
        </w:r>
        <w:r>
          <w:rPr>
            <w:noProof/>
            <w:webHidden/>
          </w:rPr>
          <w:fldChar w:fldCharType="separate"/>
        </w:r>
        <w:r>
          <w:rPr>
            <w:noProof/>
            <w:webHidden/>
          </w:rPr>
          <w:t>16</w:t>
        </w:r>
        <w:r>
          <w:rPr>
            <w:noProof/>
            <w:webHidden/>
          </w:rPr>
          <w:fldChar w:fldCharType="end"/>
        </w:r>
      </w:hyperlink>
    </w:p>
    <w:p w14:paraId="31188825" w14:textId="22D32951"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4" w:history="1">
        <w:r w:rsidRPr="00F34875">
          <w:rPr>
            <w:rStyle w:val="Hyperlink"/>
            <w:noProof/>
          </w:rPr>
          <w:t>DRS 7004 – Update 7zip version due to security vulnerability  CVE-2022-29072</w:t>
        </w:r>
        <w:r>
          <w:rPr>
            <w:noProof/>
            <w:webHidden/>
          </w:rPr>
          <w:tab/>
        </w:r>
        <w:r>
          <w:rPr>
            <w:noProof/>
            <w:webHidden/>
          </w:rPr>
          <w:fldChar w:fldCharType="begin"/>
        </w:r>
        <w:r>
          <w:rPr>
            <w:noProof/>
            <w:webHidden/>
          </w:rPr>
          <w:instrText xml:space="preserve"> PAGEREF _Toc136438824 \h </w:instrText>
        </w:r>
        <w:r>
          <w:rPr>
            <w:noProof/>
            <w:webHidden/>
          </w:rPr>
        </w:r>
        <w:r>
          <w:rPr>
            <w:noProof/>
            <w:webHidden/>
          </w:rPr>
          <w:fldChar w:fldCharType="separate"/>
        </w:r>
        <w:r>
          <w:rPr>
            <w:noProof/>
            <w:webHidden/>
          </w:rPr>
          <w:t>17</w:t>
        </w:r>
        <w:r>
          <w:rPr>
            <w:noProof/>
            <w:webHidden/>
          </w:rPr>
          <w:fldChar w:fldCharType="end"/>
        </w:r>
      </w:hyperlink>
    </w:p>
    <w:p w14:paraId="152BB4C8" w14:textId="4CB5C0C1"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5" w:history="1">
        <w:r w:rsidRPr="00F34875">
          <w:rPr>
            <w:rStyle w:val="Hyperlink"/>
            <w:noProof/>
          </w:rPr>
          <w:t>DRS 7006 - Unable to use date filtering in Advanced Filter</w:t>
        </w:r>
        <w:r>
          <w:rPr>
            <w:noProof/>
            <w:webHidden/>
          </w:rPr>
          <w:tab/>
        </w:r>
        <w:r>
          <w:rPr>
            <w:noProof/>
            <w:webHidden/>
          </w:rPr>
          <w:fldChar w:fldCharType="begin"/>
        </w:r>
        <w:r>
          <w:rPr>
            <w:noProof/>
            <w:webHidden/>
          </w:rPr>
          <w:instrText xml:space="preserve"> PAGEREF _Toc136438825 \h </w:instrText>
        </w:r>
        <w:r>
          <w:rPr>
            <w:noProof/>
            <w:webHidden/>
          </w:rPr>
        </w:r>
        <w:r>
          <w:rPr>
            <w:noProof/>
            <w:webHidden/>
          </w:rPr>
          <w:fldChar w:fldCharType="separate"/>
        </w:r>
        <w:r>
          <w:rPr>
            <w:noProof/>
            <w:webHidden/>
          </w:rPr>
          <w:t>17</w:t>
        </w:r>
        <w:r>
          <w:rPr>
            <w:noProof/>
            <w:webHidden/>
          </w:rPr>
          <w:fldChar w:fldCharType="end"/>
        </w:r>
      </w:hyperlink>
    </w:p>
    <w:p w14:paraId="48C31F1E" w14:textId="0F6F3CCF"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6" w:history="1">
        <w:r w:rsidRPr="00F34875">
          <w:rPr>
            <w:rStyle w:val="Hyperlink"/>
            <w:noProof/>
          </w:rPr>
          <w:t>DRS 7009 - Appointment template field appears twice in SOR Template screen</w:t>
        </w:r>
        <w:r>
          <w:rPr>
            <w:noProof/>
            <w:webHidden/>
          </w:rPr>
          <w:tab/>
        </w:r>
        <w:r>
          <w:rPr>
            <w:noProof/>
            <w:webHidden/>
          </w:rPr>
          <w:fldChar w:fldCharType="begin"/>
        </w:r>
        <w:r>
          <w:rPr>
            <w:noProof/>
            <w:webHidden/>
          </w:rPr>
          <w:instrText xml:space="preserve"> PAGEREF _Toc136438826 \h </w:instrText>
        </w:r>
        <w:r>
          <w:rPr>
            <w:noProof/>
            <w:webHidden/>
          </w:rPr>
        </w:r>
        <w:r>
          <w:rPr>
            <w:noProof/>
            <w:webHidden/>
          </w:rPr>
          <w:fldChar w:fldCharType="separate"/>
        </w:r>
        <w:r>
          <w:rPr>
            <w:noProof/>
            <w:webHidden/>
          </w:rPr>
          <w:t>17</w:t>
        </w:r>
        <w:r>
          <w:rPr>
            <w:noProof/>
            <w:webHidden/>
          </w:rPr>
          <w:fldChar w:fldCharType="end"/>
        </w:r>
      </w:hyperlink>
    </w:p>
    <w:p w14:paraId="008DA02A" w14:textId="32A7A162" w:rsidR="00585932" w:rsidRDefault="00585932">
      <w:pPr>
        <w:pStyle w:val="TOC3"/>
        <w:tabs>
          <w:tab w:val="right" w:leader="dot" w:pos="8290"/>
        </w:tabs>
        <w:rPr>
          <w:rFonts w:asciiTheme="minorHAnsi" w:eastAsiaTheme="minorEastAsia" w:hAnsiTheme="minorHAnsi"/>
          <w:noProof/>
          <w:color w:val="auto"/>
          <w:kern w:val="2"/>
          <w:sz w:val="22"/>
          <w:lang w:eastAsia="en-GB"/>
          <w14:ligatures w14:val="standardContextual"/>
        </w:rPr>
      </w:pPr>
      <w:hyperlink w:anchor="_Toc136438827" w:history="1">
        <w:r w:rsidRPr="00F34875">
          <w:rPr>
            <w:rStyle w:val="Hyperlink"/>
            <w:noProof/>
          </w:rPr>
          <w:t>DRS 7027 - Unable to add daily unavailability for operative(s)</w:t>
        </w:r>
        <w:r>
          <w:rPr>
            <w:noProof/>
            <w:webHidden/>
          </w:rPr>
          <w:tab/>
        </w:r>
        <w:r>
          <w:rPr>
            <w:noProof/>
            <w:webHidden/>
          </w:rPr>
          <w:fldChar w:fldCharType="begin"/>
        </w:r>
        <w:r>
          <w:rPr>
            <w:noProof/>
            <w:webHidden/>
          </w:rPr>
          <w:instrText xml:space="preserve"> PAGEREF _Toc136438827 \h </w:instrText>
        </w:r>
        <w:r>
          <w:rPr>
            <w:noProof/>
            <w:webHidden/>
          </w:rPr>
        </w:r>
        <w:r>
          <w:rPr>
            <w:noProof/>
            <w:webHidden/>
          </w:rPr>
          <w:fldChar w:fldCharType="separate"/>
        </w:r>
        <w:r>
          <w:rPr>
            <w:noProof/>
            <w:webHidden/>
          </w:rPr>
          <w:t>18</w:t>
        </w:r>
        <w:r>
          <w:rPr>
            <w:noProof/>
            <w:webHidden/>
          </w:rPr>
          <w:fldChar w:fldCharType="end"/>
        </w:r>
      </w:hyperlink>
    </w:p>
    <w:p w14:paraId="54460BB3" w14:textId="2DFC11E9" w:rsidR="00585932" w:rsidRDefault="00585932">
      <w:pPr>
        <w:pStyle w:val="TOC1"/>
        <w:tabs>
          <w:tab w:val="right" w:leader="dot" w:pos="8290"/>
        </w:tabs>
        <w:rPr>
          <w:rFonts w:asciiTheme="minorHAnsi" w:eastAsiaTheme="minorEastAsia" w:hAnsiTheme="minorHAnsi"/>
          <w:b w:val="0"/>
          <w:noProof/>
          <w:color w:val="auto"/>
          <w:kern w:val="2"/>
          <w:sz w:val="22"/>
          <w:lang w:eastAsia="en-GB"/>
          <w14:ligatures w14:val="standardContextual"/>
        </w:rPr>
      </w:pPr>
      <w:hyperlink w:anchor="_Toc136438828" w:history="1">
        <w:r w:rsidRPr="00F34875">
          <w:rPr>
            <w:rStyle w:val="Hyperlink"/>
            <w:noProof/>
          </w:rPr>
          <w:t>Release list of Components</w:t>
        </w:r>
        <w:r>
          <w:rPr>
            <w:noProof/>
            <w:webHidden/>
          </w:rPr>
          <w:tab/>
        </w:r>
        <w:r>
          <w:rPr>
            <w:noProof/>
            <w:webHidden/>
          </w:rPr>
          <w:fldChar w:fldCharType="begin"/>
        </w:r>
        <w:r>
          <w:rPr>
            <w:noProof/>
            <w:webHidden/>
          </w:rPr>
          <w:instrText xml:space="preserve"> PAGEREF _Toc136438828 \h </w:instrText>
        </w:r>
        <w:r>
          <w:rPr>
            <w:noProof/>
            <w:webHidden/>
          </w:rPr>
        </w:r>
        <w:r>
          <w:rPr>
            <w:noProof/>
            <w:webHidden/>
          </w:rPr>
          <w:fldChar w:fldCharType="separate"/>
        </w:r>
        <w:r>
          <w:rPr>
            <w:noProof/>
            <w:webHidden/>
          </w:rPr>
          <w:t>19</w:t>
        </w:r>
        <w:r>
          <w:rPr>
            <w:noProof/>
            <w:webHidden/>
          </w:rPr>
          <w:fldChar w:fldCharType="end"/>
        </w:r>
      </w:hyperlink>
    </w:p>
    <w:p w14:paraId="1E3BC4D2" w14:textId="2FFAC4BE"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29" w:history="1">
        <w:r w:rsidRPr="00F34875">
          <w:rPr>
            <w:rStyle w:val="Hyperlink"/>
            <w:noProof/>
          </w:rPr>
          <w:t>Internal Component Versions</w:t>
        </w:r>
        <w:r>
          <w:rPr>
            <w:noProof/>
            <w:webHidden/>
          </w:rPr>
          <w:tab/>
        </w:r>
        <w:r>
          <w:rPr>
            <w:noProof/>
            <w:webHidden/>
          </w:rPr>
          <w:fldChar w:fldCharType="begin"/>
        </w:r>
        <w:r>
          <w:rPr>
            <w:noProof/>
            <w:webHidden/>
          </w:rPr>
          <w:instrText xml:space="preserve"> PAGEREF _Toc136438829 \h </w:instrText>
        </w:r>
        <w:r>
          <w:rPr>
            <w:noProof/>
            <w:webHidden/>
          </w:rPr>
        </w:r>
        <w:r>
          <w:rPr>
            <w:noProof/>
            <w:webHidden/>
          </w:rPr>
          <w:fldChar w:fldCharType="separate"/>
        </w:r>
        <w:r>
          <w:rPr>
            <w:noProof/>
            <w:webHidden/>
          </w:rPr>
          <w:t>19</w:t>
        </w:r>
        <w:r>
          <w:rPr>
            <w:noProof/>
            <w:webHidden/>
          </w:rPr>
          <w:fldChar w:fldCharType="end"/>
        </w:r>
      </w:hyperlink>
    </w:p>
    <w:p w14:paraId="75FA75B7" w14:textId="544037B2" w:rsidR="00585932" w:rsidRDefault="00585932">
      <w:pPr>
        <w:pStyle w:val="TOC2"/>
        <w:tabs>
          <w:tab w:val="right" w:leader="dot" w:pos="8290"/>
        </w:tabs>
        <w:rPr>
          <w:rFonts w:asciiTheme="minorHAnsi" w:eastAsiaTheme="minorEastAsia" w:hAnsiTheme="minorHAnsi"/>
          <w:noProof/>
          <w:color w:val="auto"/>
          <w:kern w:val="2"/>
          <w:sz w:val="22"/>
          <w:lang w:eastAsia="en-GB"/>
          <w14:ligatures w14:val="standardContextual"/>
        </w:rPr>
      </w:pPr>
      <w:hyperlink w:anchor="_Toc136438830" w:history="1">
        <w:r w:rsidRPr="00F34875">
          <w:rPr>
            <w:rStyle w:val="Hyperlink"/>
            <w:noProof/>
          </w:rPr>
          <w:t>External Component Versions</w:t>
        </w:r>
        <w:r>
          <w:rPr>
            <w:noProof/>
            <w:webHidden/>
          </w:rPr>
          <w:tab/>
        </w:r>
        <w:r>
          <w:rPr>
            <w:noProof/>
            <w:webHidden/>
          </w:rPr>
          <w:fldChar w:fldCharType="begin"/>
        </w:r>
        <w:r>
          <w:rPr>
            <w:noProof/>
            <w:webHidden/>
          </w:rPr>
          <w:instrText xml:space="preserve"> PAGEREF _Toc136438830 \h </w:instrText>
        </w:r>
        <w:r>
          <w:rPr>
            <w:noProof/>
            <w:webHidden/>
          </w:rPr>
        </w:r>
        <w:r>
          <w:rPr>
            <w:noProof/>
            <w:webHidden/>
          </w:rPr>
          <w:fldChar w:fldCharType="separate"/>
        </w:r>
        <w:r>
          <w:rPr>
            <w:noProof/>
            <w:webHidden/>
          </w:rPr>
          <w:t>20</w:t>
        </w:r>
        <w:r>
          <w:rPr>
            <w:noProof/>
            <w:webHidden/>
          </w:rPr>
          <w:fldChar w:fldCharType="end"/>
        </w:r>
      </w:hyperlink>
    </w:p>
    <w:p w14:paraId="2482EDFC" w14:textId="5BEDCAB0" w:rsidR="00585932" w:rsidRDefault="00585932">
      <w:pPr>
        <w:pStyle w:val="TOC1"/>
        <w:tabs>
          <w:tab w:val="right" w:leader="dot" w:pos="8290"/>
        </w:tabs>
        <w:rPr>
          <w:rFonts w:asciiTheme="minorHAnsi" w:eastAsiaTheme="minorEastAsia" w:hAnsiTheme="minorHAnsi"/>
          <w:b w:val="0"/>
          <w:noProof/>
          <w:color w:val="auto"/>
          <w:kern w:val="2"/>
          <w:sz w:val="22"/>
          <w:lang w:eastAsia="en-GB"/>
          <w14:ligatures w14:val="standardContextual"/>
        </w:rPr>
      </w:pPr>
      <w:hyperlink w:anchor="_Toc136438831" w:history="1">
        <w:r w:rsidRPr="00F34875">
          <w:rPr>
            <w:rStyle w:val="Hyperlink"/>
            <w:noProof/>
          </w:rPr>
          <w:t>Contact us</w:t>
        </w:r>
        <w:r>
          <w:rPr>
            <w:noProof/>
            <w:webHidden/>
          </w:rPr>
          <w:tab/>
        </w:r>
        <w:r>
          <w:rPr>
            <w:noProof/>
            <w:webHidden/>
          </w:rPr>
          <w:fldChar w:fldCharType="begin"/>
        </w:r>
        <w:r>
          <w:rPr>
            <w:noProof/>
            <w:webHidden/>
          </w:rPr>
          <w:instrText xml:space="preserve"> PAGEREF _Toc136438831 \h </w:instrText>
        </w:r>
        <w:r>
          <w:rPr>
            <w:noProof/>
            <w:webHidden/>
          </w:rPr>
        </w:r>
        <w:r>
          <w:rPr>
            <w:noProof/>
            <w:webHidden/>
          </w:rPr>
          <w:fldChar w:fldCharType="separate"/>
        </w:r>
        <w:r>
          <w:rPr>
            <w:noProof/>
            <w:webHidden/>
          </w:rPr>
          <w:t>21</w:t>
        </w:r>
        <w:r>
          <w:rPr>
            <w:noProof/>
            <w:webHidden/>
          </w:rPr>
          <w:fldChar w:fldCharType="end"/>
        </w:r>
      </w:hyperlink>
    </w:p>
    <w:p w14:paraId="43B48FA4" w14:textId="32F12B2B" w:rsidR="005865A4" w:rsidRDefault="00122279" w:rsidP="0077217E">
      <w:pPr>
        <w:divId w:val="1072309435"/>
        <w:sectPr w:rsidR="005865A4" w:rsidSect="005F6B7C">
          <w:headerReference w:type="even" r:id="rId11"/>
          <w:headerReference w:type="default" r:id="rId12"/>
          <w:footerReference w:type="even" r:id="rId13"/>
          <w:footerReference w:type="default" r:id="rId14"/>
          <w:headerReference w:type="first" r:id="rId15"/>
          <w:footerReference w:type="first" r:id="rId16"/>
          <w:pgSz w:w="11906" w:h="16838"/>
          <w:pgMar w:top="1440" w:right="1803" w:bottom="1440" w:left="1803" w:header="709" w:footer="709" w:gutter="0"/>
          <w:cols w:space="708"/>
          <w:titlePg/>
          <w:docGrid w:linePitch="360"/>
        </w:sectPr>
      </w:pPr>
      <w:r>
        <w:rPr>
          <w:sz w:val="28"/>
        </w:rPr>
        <w:fldChar w:fldCharType="end"/>
      </w:r>
    </w:p>
    <w:bookmarkStart w:id="8" w:name="RH_PD_TOC_BK"/>
    <w:p w14:paraId="00F76AE9" w14:textId="7BFB500B" w:rsidR="005865A4" w:rsidRDefault="00576191">
      <w:pPr>
        <w:pStyle w:val="Heading1"/>
      </w:pPr>
      <w:r>
        <w:lastRenderedPageBreak/>
        <w:fldChar w:fldCharType="begin"/>
      </w:r>
      <w:r>
        <w:instrText xml:space="preserve"> DOCPROPERTY  ProductName  \* MERGEFORMAT </w:instrText>
      </w:r>
      <w:r>
        <w:fldChar w:fldCharType="separate"/>
      </w:r>
      <w:bookmarkStart w:id="9" w:name="_Toc136438801"/>
      <w:r w:rsidR="00791F61">
        <w:t>DRS</w:t>
      </w:r>
      <w:r>
        <w:fldChar w:fldCharType="end"/>
      </w:r>
      <w:r w:rsidR="00084687">
        <w:t xml:space="preserve"> </w:t>
      </w:r>
      <w:r w:rsidR="005865A4">
        <w:t xml:space="preserve">Version </w:t>
      </w:r>
      <w:fldSimple w:instr=" DOCPROPERTY  VersionNumber  \* MERGEFORMAT ">
        <w:r w:rsidR="00791F61">
          <w:t>6.1.2</w:t>
        </w:r>
        <w:bookmarkEnd w:id="9"/>
      </w:fldSimple>
    </w:p>
    <w:p w14:paraId="2ECD2870" w14:textId="5DF7060B" w:rsidR="005865A4" w:rsidRDefault="005865A4">
      <w:bookmarkStart w:id="10" w:name="introduction_htm"/>
      <w:bookmarkEnd w:id="10"/>
      <w:r>
        <w:t xml:space="preserve">Development of </w:t>
      </w:r>
      <w:fldSimple w:instr=" DOCPROPERTY  ProductName  \* MERGEFORMAT ">
        <w:r w:rsidR="00791F61">
          <w:t>DRS</w:t>
        </w:r>
      </w:fldSimple>
      <w:r>
        <w:t xml:space="preserve"> </w:t>
      </w:r>
      <w:r w:rsidR="00433989">
        <w:t>Version</w:t>
      </w:r>
      <w:r w:rsidR="0087117F">
        <w:t xml:space="preserve"> </w:t>
      </w:r>
      <w:fldSimple w:instr=" DOCPROPERTY  VersionNumber  \* MERGEFORMAT ">
        <w:r w:rsidR="00791F61">
          <w:t>6.1.2</w:t>
        </w:r>
      </w:fldSimple>
      <w:r>
        <w:t xml:space="preserve"> is now complete and was rele</w:t>
      </w:r>
      <w:r w:rsidR="004C69AA">
        <w:t xml:space="preserve">ased in </w:t>
      </w:r>
      <w:r w:rsidR="008E63FD">
        <w:t>April</w:t>
      </w:r>
      <w:r w:rsidR="005572AE">
        <w:t xml:space="preserve"> 202</w:t>
      </w:r>
      <w:r w:rsidR="008072A0">
        <w:t>3</w:t>
      </w:r>
      <w:r>
        <w:t xml:space="preserve">. </w:t>
      </w:r>
    </w:p>
    <w:p w14:paraId="7BFB14FC" w14:textId="63AB03DD" w:rsidR="00AB2F29" w:rsidRDefault="008E63FD">
      <w:r>
        <w:t>DRS 6.1.</w:t>
      </w:r>
      <w:r w:rsidR="00791F61">
        <w:t>2</w:t>
      </w:r>
      <w:r>
        <w:t xml:space="preserve"> is a patch release to</w:t>
      </w:r>
      <w:r w:rsidR="00791F61">
        <w:t xml:space="preserve"> further</w:t>
      </w:r>
      <w:r>
        <w:t xml:space="preserve"> follow up on the release of 6.1.0. This release addresses a number of issues</w:t>
      </w:r>
      <w:r w:rsidR="00791F61">
        <w:t xml:space="preserve"> discovered since the release of 6.1.1.</w:t>
      </w:r>
      <w:r>
        <w:br/>
      </w:r>
    </w:p>
    <w:p w14:paraId="68429D94" w14:textId="0E646910" w:rsidR="005865A4" w:rsidRDefault="005865A4">
      <w:pPr>
        <w:pStyle w:val="Heading2"/>
      </w:pPr>
      <w:r>
        <w:rPr>
          <w:rFonts w:ascii="Verdana" w:eastAsia="Times New Roman" w:hAnsi="Verdana" w:cs="Times New Roman"/>
          <w:b/>
          <w:bCs/>
          <w:color w:val="A82384"/>
          <w:sz w:val="17"/>
          <w:szCs w:val="17"/>
          <w:lang w:val="en-US"/>
        </w:rPr>
        <w:br w:type="page"/>
      </w:r>
      <w:bookmarkStart w:id="11" w:name="what_s_new_htm"/>
      <w:bookmarkStart w:id="12" w:name="_Toc136438802"/>
      <w:bookmarkEnd w:id="11"/>
      <w:r>
        <w:lastRenderedPageBreak/>
        <w:t xml:space="preserve">What's </w:t>
      </w:r>
      <w:r w:rsidR="0054038D">
        <w:t>new</w:t>
      </w:r>
      <w:bookmarkEnd w:id="12"/>
    </w:p>
    <w:p w14:paraId="5EA416DC" w14:textId="4F9D5466" w:rsidR="005865A4" w:rsidRDefault="005865A4" w:rsidP="00D2086E">
      <w:r>
        <w:t xml:space="preserve">This section describes the new or improved features we have introduced in this release </w:t>
      </w:r>
      <w:r w:rsidR="00AB2F29">
        <w:t xml:space="preserve">and key fixes and improvements. </w:t>
      </w:r>
    </w:p>
    <w:p w14:paraId="580DE138" w14:textId="294A937F" w:rsidR="008852AF" w:rsidRPr="006C11DF" w:rsidRDefault="008852AF" w:rsidP="00F13B30">
      <w:pPr>
        <w:rPr>
          <w:sz w:val="32"/>
          <w:szCs w:val="32"/>
        </w:rPr>
      </w:pPr>
      <w:r w:rsidRPr="006C11DF">
        <w:rPr>
          <w:sz w:val="32"/>
          <w:szCs w:val="32"/>
        </w:rPr>
        <w:br/>
      </w:r>
      <w:r w:rsidR="00793CE5">
        <w:rPr>
          <w:sz w:val="32"/>
          <w:szCs w:val="32"/>
        </w:rPr>
        <w:t>DRS 6.1.</w:t>
      </w:r>
      <w:r w:rsidR="004C1F97">
        <w:rPr>
          <w:sz w:val="32"/>
          <w:szCs w:val="32"/>
        </w:rPr>
        <w:t>2</w:t>
      </w:r>
    </w:p>
    <w:tbl>
      <w:tblPr>
        <w:tblW w:w="8300" w:type="dxa"/>
        <w:shd w:val="clear" w:color="auto" w:fill="FFFFFF"/>
        <w:tblCellMar>
          <w:top w:w="15" w:type="dxa"/>
          <w:left w:w="15" w:type="dxa"/>
          <w:bottom w:w="15" w:type="dxa"/>
          <w:right w:w="15" w:type="dxa"/>
        </w:tblCellMar>
        <w:tblLook w:val="04A0" w:firstRow="1" w:lastRow="0" w:firstColumn="1" w:lastColumn="0" w:noHBand="0" w:noVBand="1"/>
      </w:tblPr>
      <w:tblGrid>
        <w:gridCol w:w="1620"/>
        <w:gridCol w:w="1499"/>
        <w:gridCol w:w="5181"/>
      </w:tblGrid>
      <w:tr w:rsidR="002B6A97" w14:paraId="66823BAD" w14:textId="77777777" w:rsidTr="00B342DF">
        <w:trPr>
          <w:trHeight w:val="1305"/>
        </w:trPr>
        <w:tc>
          <w:tcPr>
            <w:tcW w:w="976" w:type="pct"/>
            <w:shd w:val="clear" w:color="auto" w:fill="FFFFFF"/>
            <w:tcMar>
              <w:top w:w="120" w:type="dxa"/>
              <w:left w:w="120" w:type="dxa"/>
              <w:bottom w:w="120" w:type="dxa"/>
              <w:right w:w="120" w:type="dxa"/>
            </w:tcMar>
          </w:tcPr>
          <w:p w14:paraId="67200A52" w14:textId="26C6973B" w:rsidR="002B6A97" w:rsidRDefault="002B6A97" w:rsidP="00B342DF">
            <w:pPr>
              <w:pStyle w:val="tag-new"/>
              <w:spacing w:before="240"/>
            </w:pPr>
            <w:r>
              <w:t>new</w:t>
            </w:r>
          </w:p>
        </w:tc>
        <w:tc>
          <w:tcPr>
            <w:tcW w:w="903" w:type="pct"/>
            <w:shd w:val="clear" w:color="auto" w:fill="FFFFFF"/>
            <w:tcMar>
              <w:top w:w="120" w:type="dxa"/>
              <w:left w:w="120" w:type="dxa"/>
              <w:bottom w:w="120" w:type="dxa"/>
              <w:right w:w="120" w:type="dxa"/>
            </w:tcMar>
          </w:tcPr>
          <w:p w14:paraId="5338C81A" w14:textId="118D548C" w:rsidR="002B6A97" w:rsidRDefault="002B6A97" w:rsidP="00B342DF">
            <w:pPr>
              <w:spacing w:before="240" w:after="0"/>
              <w:rPr>
                <w:rFonts w:cs="Open Sans"/>
                <w:color w:val="6D6E71"/>
                <w:sz w:val="24"/>
                <w:szCs w:val="24"/>
              </w:rPr>
            </w:pPr>
            <w:r>
              <w:rPr>
                <w:rFonts w:cs="Open Sans"/>
                <w:color w:val="6D6E71"/>
                <w:sz w:val="24"/>
                <w:szCs w:val="24"/>
              </w:rPr>
              <w:t>DRS - 6886</w:t>
            </w:r>
          </w:p>
        </w:tc>
        <w:tc>
          <w:tcPr>
            <w:tcW w:w="3121" w:type="pct"/>
            <w:shd w:val="clear" w:color="auto" w:fill="auto"/>
            <w:tcMar>
              <w:top w:w="180" w:type="dxa"/>
              <w:left w:w="120" w:type="dxa"/>
              <w:bottom w:w="180" w:type="dxa"/>
              <w:right w:w="120" w:type="dxa"/>
            </w:tcMar>
          </w:tcPr>
          <w:p w14:paraId="44615EE4" w14:textId="14BDC444" w:rsidR="002B6A97" w:rsidRPr="00B342DF" w:rsidRDefault="002B6A97" w:rsidP="00B342DF">
            <w:pPr>
              <w:spacing w:before="240" w:line="240" w:lineRule="auto"/>
            </w:pPr>
            <w:r w:rsidRPr="002B6A97">
              <w:t>Change the way we can select sub objects</w:t>
            </w:r>
          </w:p>
        </w:tc>
      </w:tr>
      <w:tr w:rsidR="00B342DF" w14:paraId="38955392" w14:textId="77777777" w:rsidTr="00B342DF">
        <w:trPr>
          <w:trHeight w:val="1305"/>
        </w:trPr>
        <w:tc>
          <w:tcPr>
            <w:tcW w:w="976" w:type="pct"/>
            <w:shd w:val="clear" w:color="auto" w:fill="FFFFFF"/>
            <w:tcMar>
              <w:top w:w="120" w:type="dxa"/>
              <w:left w:w="120" w:type="dxa"/>
              <w:bottom w:w="120" w:type="dxa"/>
              <w:right w:w="120" w:type="dxa"/>
            </w:tcMar>
          </w:tcPr>
          <w:p w14:paraId="5FD43A58" w14:textId="6111B954" w:rsidR="00B342DF" w:rsidRDefault="00B342DF" w:rsidP="00B342DF">
            <w:pPr>
              <w:pStyle w:val="tag-new"/>
              <w:spacing w:before="240"/>
            </w:pPr>
            <w:r>
              <w:t>new</w:t>
            </w:r>
          </w:p>
        </w:tc>
        <w:tc>
          <w:tcPr>
            <w:tcW w:w="903" w:type="pct"/>
            <w:shd w:val="clear" w:color="auto" w:fill="FFFFFF"/>
            <w:tcMar>
              <w:top w:w="120" w:type="dxa"/>
              <w:left w:w="120" w:type="dxa"/>
              <w:bottom w:w="120" w:type="dxa"/>
              <w:right w:w="120" w:type="dxa"/>
            </w:tcMar>
          </w:tcPr>
          <w:p w14:paraId="6BCF35BB" w14:textId="19FABAF9" w:rsidR="00B342DF" w:rsidRDefault="00B342DF" w:rsidP="00B342DF">
            <w:pPr>
              <w:spacing w:before="240" w:after="0"/>
              <w:rPr>
                <w:rFonts w:cs="Open Sans"/>
                <w:color w:val="6D6E71"/>
                <w:sz w:val="24"/>
                <w:szCs w:val="24"/>
              </w:rPr>
            </w:pPr>
            <w:r>
              <w:rPr>
                <w:rFonts w:cs="Open Sans"/>
                <w:color w:val="6D6E71"/>
                <w:sz w:val="24"/>
                <w:szCs w:val="24"/>
              </w:rPr>
              <w:t>DRS – 6867</w:t>
            </w:r>
          </w:p>
        </w:tc>
        <w:tc>
          <w:tcPr>
            <w:tcW w:w="3121" w:type="pct"/>
            <w:shd w:val="clear" w:color="auto" w:fill="auto"/>
            <w:tcMar>
              <w:top w:w="180" w:type="dxa"/>
              <w:left w:w="120" w:type="dxa"/>
              <w:bottom w:w="180" w:type="dxa"/>
              <w:right w:w="120" w:type="dxa"/>
            </w:tcMar>
          </w:tcPr>
          <w:p w14:paraId="074D3921" w14:textId="1F96C6BD" w:rsidR="00B342DF" w:rsidRPr="00B342DF" w:rsidRDefault="00B342DF" w:rsidP="00B342DF">
            <w:pPr>
              <w:spacing w:before="240" w:line="240" w:lineRule="auto"/>
            </w:pPr>
            <w:r w:rsidRPr="00B342DF">
              <w:t>option to the PP config view to force to synchronize project packages period to project period.</w:t>
            </w:r>
          </w:p>
        </w:tc>
      </w:tr>
      <w:tr w:rsidR="00B342DF" w14:paraId="722963FB" w14:textId="77777777" w:rsidTr="00B342DF">
        <w:trPr>
          <w:trHeight w:val="1305"/>
        </w:trPr>
        <w:tc>
          <w:tcPr>
            <w:tcW w:w="976" w:type="pct"/>
            <w:shd w:val="clear" w:color="auto" w:fill="FFFFFF"/>
            <w:tcMar>
              <w:top w:w="120" w:type="dxa"/>
              <w:left w:w="120" w:type="dxa"/>
              <w:bottom w:w="120" w:type="dxa"/>
              <w:right w:w="120" w:type="dxa"/>
            </w:tcMar>
          </w:tcPr>
          <w:p w14:paraId="1860F6D8" w14:textId="356BBA20" w:rsidR="00B342DF" w:rsidRDefault="00B342DF" w:rsidP="00B342DF">
            <w:pPr>
              <w:pStyle w:val="tag-new"/>
              <w:spacing w:before="240"/>
            </w:pPr>
            <w:r>
              <w:t>new</w:t>
            </w:r>
          </w:p>
        </w:tc>
        <w:tc>
          <w:tcPr>
            <w:tcW w:w="903" w:type="pct"/>
            <w:shd w:val="clear" w:color="auto" w:fill="FFFFFF"/>
            <w:tcMar>
              <w:top w:w="120" w:type="dxa"/>
              <w:left w:w="120" w:type="dxa"/>
              <w:bottom w:w="120" w:type="dxa"/>
              <w:right w:w="120" w:type="dxa"/>
            </w:tcMar>
          </w:tcPr>
          <w:p w14:paraId="5AEA7D95" w14:textId="5AD0CE66" w:rsidR="00B342DF" w:rsidRDefault="00B342DF" w:rsidP="00B342DF">
            <w:pPr>
              <w:spacing w:before="240" w:after="0"/>
              <w:rPr>
                <w:rFonts w:cs="Open Sans"/>
                <w:color w:val="6D6E71"/>
                <w:sz w:val="24"/>
                <w:szCs w:val="24"/>
              </w:rPr>
            </w:pPr>
            <w:r>
              <w:rPr>
                <w:rFonts w:cs="Open Sans"/>
                <w:color w:val="6D6E71"/>
                <w:sz w:val="24"/>
                <w:szCs w:val="24"/>
              </w:rPr>
              <w:t>DRS – 5652</w:t>
            </w:r>
          </w:p>
        </w:tc>
        <w:tc>
          <w:tcPr>
            <w:tcW w:w="3121" w:type="pct"/>
            <w:shd w:val="clear" w:color="auto" w:fill="auto"/>
            <w:tcMar>
              <w:top w:w="180" w:type="dxa"/>
              <w:left w:w="120" w:type="dxa"/>
              <w:bottom w:w="180" w:type="dxa"/>
              <w:right w:w="120" w:type="dxa"/>
            </w:tcMar>
          </w:tcPr>
          <w:p w14:paraId="70E0910C" w14:textId="1EA8EE80" w:rsidR="00B342DF" w:rsidRPr="00B342DF" w:rsidRDefault="00B342DF" w:rsidP="00B342DF">
            <w:pPr>
              <w:spacing w:before="240" w:line="240" w:lineRule="auto"/>
            </w:pPr>
            <w:r w:rsidRPr="00B342DF">
              <w:t>Make Apache patchable in DRS</w:t>
            </w:r>
          </w:p>
        </w:tc>
      </w:tr>
      <w:tr w:rsidR="00B342DF" w14:paraId="11EA629D" w14:textId="77777777" w:rsidTr="00B342DF">
        <w:trPr>
          <w:trHeight w:val="1305"/>
        </w:trPr>
        <w:tc>
          <w:tcPr>
            <w:tcW w:w="976" w:type="pct"/>
            <w:shd w:val="clear" w:color="auto" w:fill="FFFFFF"/>
            <w:tcMar>
              <w:top w:w="120" w:type="dxa"/>
              <w:left w:w="120" w:type="dxa"/>
              <w:bottom w:w="120" w:type="dxa"/>
              <w:right w:w="120" w:type="dxa"/>
            </w:tcMar>
          </w:tcPr>
          <w:p w14:paraId="2453EA78" w14:textId="79D54BFA" w:rsidR="00B342DF" w:rsidRDefault="00B342DF" w:rsidP="00B342DF">
            <w:pPr>
              <w:pStyle w:val="tag-new"/>
              <w:spacing w:before="240"/>
            </w:pPr>
            <w:r>
              <w:t>New</w:t>
            </w:r>
          </w:p>
        </w:tc>
        <w:tc>
          <w:tcPr>
            <w:tcW w:w="903" w:type="pct"/>
            <w:shd w:val="clear" w:color="auto" w:fill="FFFFFF"/>
            <w:tcMar>
              <w:top w:w="120" w:type="dxa"/>
              <w:left w:w="120" w:type="dxa"/>
              <w:bottom w:w="120" w:type="dxa"/>
              <w:right w:w="120" w:type="dxa"/>
            </w:tcMar>
          </w:tcPr>
          <w:p w14:paraId="4256C11B" w14:textId="5E6EB355" w:rsidR="00B342DF" w:rsidRDefault="00B342DF" w:rsidP="00B342DF">
            <w:pPr>
              <w:spacing w:before="240" w:after="0"/>
              <w:rPr>
                <w:rFonts w:cs="Open Sans"/>
                <w:color w:val="6D6E71"/>
                <w:sz w:val="24"/>
                <w:szCs w:val="24"/>
              </w:rPr>
            </w:pPr>
            <w:r>
              <w:rPr>
                <w:rFonts w:cs="Open Sans"/>
                <w:color w:val="6D6E71"/>
                <w:sz w:val="24"/>
                <w:szCs w:val="24"/>
              </w:rPr>
              <w:t>DRS – 6737</w:t>
            </w:r>
          </w:p>
        </w:tc>
        <w:tc>
          <w:tcPr>
            <w:tcW w:w="3121" w:type="pct"/>
            <w:shd w:val="clear" w:color="auto" w:fill="auto"/>
            <w:tcMar>
              <w:top w:w="180" w:type="dxa"/>
              <w:left w:w="120" w:type="dxa"/>
              <w:bottom w:w="180" w:type="dxa"/>
              <w:right w:w="120" w:type="dxa"/>
            </w:tcMar>
          </w:tcPr>
          <w:p w14:paraId="153AF58A" w14:textId="66089FE8" w:rsidR="00B342DF" w:rsidRPr="00B342DF" w:rsidRDefault="00B342DF" w:rsidP="00B342DF">
            <w:pPr>
              <w:spacing w:before="240" w:line="240" w:lineRule="auto"/>
            </w:pPr>
            <w:r w:rsidRPr="00B342DF">
              <w:t>Add a parameter in the setup to be able to redirect DRS to an url handled by a load balancer</w:t>
            </w:r>
          </w:p>
        </w:tc>
      </w:tr>
      <w:tr w:rsidR="00B342DF" w14:paraId="0D21D4AE" w14:textId="77777777" w:rsidTr="00011219">
        <w:tc>
          <w:tcPr>
            <w:tcW w:w="976" w:type="pct"/>
            <w:shd w:val="clear" w:color="auto" w:fill="FFFFFF"/>
            <w:tcMar>
              <w:top w:w="120" w:type="dxa"/>
              <w:left w:w="120" w:type="dxa"/>
              <w:bottom w:w="120" w:type="dxa"/>
              <w:right w:w="120" w:type="dxa"/>
            </w:tcMar>
          </w:tcPr>
          <w:p w14:paraId="0162ACAB" w14:textId="1BF65DC6" w:rsidR="00B342DF" w:rsidRDefault="00B342DF" w:rsidP="00B342DF">
            <w:pPr>
              <w:pStyle w:val="tag-new"/>
              <w:spacing w:before="240"/>
            </w:pPr>
            <w:r>
              <w:t>New</w:t>
            </w:r>
          </w:p>
        </w:tc>
        <w:tc>
          <w:tcPr>
            <w:tcW w:w="903" w:type="pct"/>
            <w:shd w:val="clear" w:color="auto" w:fill="FFFFFF"/>
            <w:tcMar>
              <w:top w:w="120" w:type="dxa"/>
              <w:left w:w="120" w:type="dxa"/>
              <w:bottom w:w="120" w:type="dxa"/>
              <w:right w:w="120" w:type="dxa"/>
            </w:tcMar>
          </w:tcPr>
          <w:p w14:paraId="4186BC44" w14:textId="29576AB0" w:rsidR="00B342DF" w:rsidRDefault="00B342DF" w:rsidP="00B342DF">
            <w:pPr>
              <w:spacing w:before="240" w:after="0"/>
              <w:rPr>
                <w:rFonts w:cs="Open Sans"/>
                <w:color w:val="6D6E71"/>
                <w:sz w:val="24"/>
                <w:szCs w:val="24"/>
              </w:rPr>
            </w:pPr>
            <w:r>
              <w:rPr>
                <w:rFonts w:cs="Open Sans"/>
                <w:color w:val="6D6E71"/>
                <w:sz w:val="24"/>
                <w:szCs w:val="24"/>
              </w:rPr>
              <w:t>DRS - 6486</w:t>
            </w:r>
          </w:p>
        </w:tc>
        <w:tc>
          <w:tcPr>
            <w:tcW w:w="3121" w:type="pct"/>
            <w:shd w:val="clear" w:color="auto" w:fill="auto"/>
            <w:tcMar>
              <w:top w:w="180" w:type="dxa"/>
              <w:left w:w="120" w:type="dxa"/>
              <w:bottom w:w="180" w:type="dxa"/>
              <w:right w:w="120" w:type="dxa"/>
            </w:tcMar>
          </w:tcPr>
          <w:p w14:paraId="68F1539E" w14:textId="2043929C" w:rsidR="00B342DF" w:rsidRPr="00011219" w:rsidRDefault="00B342DF" w:rsidP="00B342DF">
            <w:pPr>
              <w:spacing w:before="240" w:line="240" w:lineRule="auto"/>
            </w:pPr>
            <w:r w:rsidRPr="00B342DF">
              <w:t>Amend WebService OrderCreate for jobs past Target Date</w:t>
            </w:r>
          </w:p>
        </w:tc>
      </w:tr>
      <w:tr w:rsidR="00011219" w14:paraId="74A481B2" w14:textId="77777777" w:rsidTr="00011219">
        <w:tc>
          <w:tcPr>
            <w:tcW w:w="976" w:type="pct"/>
            <w:shd w:val="clear" w:color="auto" w:fill="FFFFFF"/>
            <w:tcMar>
              <w:top w:w="120" w:type="dxa"/>
              <w:left w:w="120" w:type="dxa"/>
              <w:bottom w:w="120" w:type="dxa"/>
              <w:right w:w="120" w:type="dxa"/>
            </w:tcMar>
          </w:tcPr>
          <w:p w14:paraId="3249F468" w14:textId="4B757383" w:rsidR="00011219" w:rsidRDefault="00011219" w:rsidP="00B342DF">
            <w:pPr>
              <w:pStyle w:val="tag-fixed"/>
              <w:spacing w:before="240"/>
            </w:pPr>
            <w:r>
              <w:lastRenderedPageBreak/>
              <w:t>FIXED</w:t>
            </w:r>
          </w:p>
        </w:tc>
        <w:tc>
          <w:tcPr>
            <w:tcW w:w="903" w:type="pct"/>
            <w:shd w:val="clear" w:color="auto" w:fill="FFFFFF"/>
            <w:tcMar>
              <w:top w:w="120" w:type="dxa"/>
              <w:left w:w="120" w:type="dxa"/>
              <w:bottom w:w="120" w:type="dxa"/>
              <w:right w:w="120" w:type="dxa"/>
            </w:tcMar>
          </w:tcPr>
          <w:p w14:paraId="5A31F6D9" w14:textId="2CEF7D31" w:rsidR="00011219" w:rsidRDefault="00011219" w:rsidP="00B342DF">
            <w:pPr>
              <w:spacing w:before="240" w:after="0"/>
              <w:rPr>
                <w:rFonts w:eastAsia="Times New Roman" w:cs="Open Sans"/>
                <w:lang w:eastAsia="en-GB"/>
              </w:rPr>
            </w:pPr>
            <w:r>
              <w:rPr>
                <w:rFonts w:cs="Open Sans"/>
                <w:color w:val="6D6E71"/>
                <w:sz w:val="24"/>
                <w:szCs w:val="24"/>
              </w:rPr>
              <w:t>DRS – 6661</w:t>
            </w:r>
          </w:p>
        </w:tc>
        <w:tc>
          <w:tcPr>
            <w:tcW w:w="3121" w:type="pct"/>
            <w:shd w:val="clear" w:color="auto" w:fill="auto"/>
            <w:tcMar>
              <w:top w:w="180" w:type="dxa"/>
              <w:left w:w="120" w:type="dxa"/>
              <w:bottom w:w="180" w:type="dxa"/>
              <w:right w:w="120" w:type="dxa"/>
            </w:tcMar>
          </w:tcPr>
          <w:p w14:paraId="49D7BE18" w14:textId="02772A42" w:rsidR="00011219" w:rsidRDefault="00011219" w:rsidP="00B342DF">
            <w:pPr>
              <w:spacing w:before="240" w:line="240" w:lineRule="auto"/>
            </w:pPr>
            <w:r w:rsidRPr="00011219">
              <w:t>Job not respecting both mandatory skill values when using Multi Template mapping</w:t>
            </w:r>
          </w:p>
        </w:tc>
      </w:tr>
      <w:tr w:rsidR="00011219" w14:paraId="3B247DB7" w14:textId="77777777" w:rsidTr="00011219">
        <w:tc>
          <w:tcPr>
            <w:tcW w:w="976" w:type="pct"/>
            <w:shd w:val="clear" w:color="auto" w:fill="FFFFFF"/>
            <w:tcMar>
              <w:top w:w="120" w:type="dxa"/>
              <w:left w:w="120" w:type="dxa"/>
              <w:bottom w:w="120" w:type="dxa"/>
              <w:right w:w="120" w:type="dxa"/>
            </w:tcMar>
          </w:tcPr>
          <w:p w14:paraId="5A2B7028" w14:textId="0B8F340B"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4F7AA5AB" w14:textId="21B37C8B" w:rsidR="00011219" w:rsidRDefault="00011219" w:rsidP="00B342DF">
            <w:pPr>
              <w:spacing w:before="240" w:after="0"/>
              <w:rPr>
                <w:rFonts w:cs="Open Sans"/>
                <w:color w:val="6D6E71"/>
                <w:sz w:val="24"/>
                <w:szCs w:val="24"/>
              </w:rPr>
            </w:pPr>
            <w:r>
              <w:rPr>
                <w:rFonts w:cs="Open Sans"/>
                <w:color w:val="6D6E71"/>
                <w:sz w:val="24"/>
                <w:szCs w:val="24"/>
              </w:rPr>
              <w:t>DRS – 6579</w:t>
            </w:r>
          </w:p>
        </w:tc>
        <w:tc>
          <w:tcPr>
            <w:tcW w:w="3121" w:type="pct"/>
            <w:shd w:val="clear" w:color="auto" w:fill="auto"/>
            <w:tcMar>
              <w:top w:w="180" w:type="dxa"/>
              <w:left w:w="120" w:type="dxa"/>
              <w:bottom w:w="180" w:type="dxa"/>
              <w:right w:w="120" w:type="dxa"/>
            </w:tcMar>
          </w:tcPr>
          <w:p w14:paraId="2F32639E" w14:textId="1B27ED37" w:rsidR="00011219" w:rsidRPr="00011219" w:rsidRDefault="00011219" w:rsidP="00B342DF">
            <w:pPr>
              <w:spacing w:before="240" w:line="240" w:lineRule="auto"/>
            </w:pPr>
            <w:r w:rsidRPr="00011219">
              <w:t>jobs coming over with no address</w:t>
            </w:r>
            <w:r>
              <w:t>,</w:t>
            </w:r>
            <w:r w:rsidRPr="00011219">
              <w:t xml:space="preserve"> no priority or description</w:t>
            </w:r>
          </w:p>
        </w:tc>
      </w:tr>
      <w:tr w:rsidR="00011219" w14:paraId="47184200" w14:textId="77777777" w:rsidTr="00011219">
        <w:tc>
          <w:tcPr>
            <w:tcW w:w="976" w:type="pct"/>
            <w:shd w:val="clear" w:color="auto" w:fill="FFFFFF"/>
            <w:tcMar>
              <w:top w:w="120" w:type="dxa"/>
              <w:left w:w="120" w:type="dxa"/>
              <w:bottom w:w="120" w:type="dxa"/>
              <w:right w:w="120" w:type="dxa"/>
            </w:tcMar>
          </w:tcPr>
          <w:p w14:paraId="5EBA3DDA" w14:textId="315FE1CE"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29E3ABF0" w14:textId="184B65D6" w:rsidR="00011219" w:rsidRDefault="00011219" w:rsidP="00B342DF">
            <w:pPr>
              <w:spacing w:before="240" w:after="0"/>
              <w:rPr>
                <w:rFonts w:cs="Open Sans"/>
                <w:color w:val="6D6E71"/>
                <w:sz w:val="24"/>
                <w:szCs w:val="24"/>
              </w:rPr>
            </w:pPr>
            <w:r>
              <w:rPr>
                <w:rFonts w:cs="Open Sans"/>
                <w:color w:val="6D6E71"/>
                <w:sz w:val="24"/>
                <w:szCs w:val="24"/>
              </w:rPr>
              <w:t>DRS – 6654</w:t>
            </w:r>
          </w:p>
        </w:tc>
        <w:tc>
          <w:tcPr>
            <w:tcW w:w="3121" w:type="pct"/>
            <w:shd w:val="clear" w:color="auto" w:fill="auto"/>
            <w:tcMar>
              <w:top w:w="180" w:type="dxa"/>
              <w:left w:w="120" w:type="dxa"/>
              <w:bottom w:w="180" w:type="dxa"/>
              <w:right w:w="120" w:type="dxa"/>
            </w:tcMar>
          </w:tcPr>
          <w:p w14:paraId="1E47E491" w14:textId="06E5BECD" w:rsidR="00011219" w:rsidRPr="00011219" w:rsidRDefault="00011219" w:rsidP="00B342DF">
            <w:pPr>
              <w:spacing w:before="240" w:line="240" w:lineRule="auto"/>
            </w:pPr>
            <w:r w:rsidRPr="00011219">
              <w:t>not able to use name from user on view filter</w:t>
            </w:r>
          </w:p>
        </w:tc>
      </w:tr>
      <w:tr w:rsidR="00011219" w14:paraId="7B878034" w14:textId="77777777" w:rsidTr="00011219">
        <w:tc>
          <w:tcPr>
            <w:tcW w:w="976" w:type="pct"/>
            <w:shd w:val="clear" w:color="auto" w:fill="FFFFFF"/>
            <w:tcMar>
              <w:top w:w="120" w:type="dxa"/>
              <w:left w:w="120" w:type="dxa"/>
              <w:bottom w:w="120" w:type="dxa"/>
              <w:right w:w="120" w:type="dxa"/>
            </w:tcMar>
          </w:tcPr>
          <w:p w14:paraId="6D4DF407" w14:textId="511457CA" w:rsidR="00011219" w:rsidRDefault="00011219" w:rsidP="00B342DF">
            <w:pPr>
              <w:pStyle w:val="tag-fixed"/>
              <w:spacing w:before="240"/>
            </w:pPr>
            <w:bookmarkStart w:id="13" w:name="_Hlk136429108"/>
            <w:r>
              <w:t>FIXED</w:t>
            </w:r>
          </w:p>
        </w:tc>
        <w:tc>
          <w:tcPr>
            <w:tcW w:w="903" w:type="pct"/>
            <w:shd w:val="clear" w:color="auto" w:fill="FFFFFF"/>
            <w:tcMar>
              <w:top w:w="120" w:type="dxa"/>
              <w:left w:w="120" w:type="dxa"/>
              <w:bottom w:w="120" w:type="dxa"/>
              <w:right w:w="120" w:type="dxa"/>
            </w:tcMar>
          </w:tcPr>
          <w:p w14:paraId="6297A98D" w14:textId="1DECF18C" w:rsidR="00011219" w:rsidRDefault="00011219" w:rsidP="00B342DF">
            <w:pPr>
              <w:spacing w:before="240" w:after="0"/>
              <w:rPr>
                <w:rFonts w:cs="Open Sans"/>
                <w:color w:val="6D6E71"/>
                <w:sz w:val="24"/>
                <w:szCs w:val="24"/>
              </w:rPr>
            </w:pPr>
            <w:r>
              <w:rPr>
                <w:rFonts w:cs="Open Sans"/>
                <w:color w:val="6D6E71"/>
                <w:sz w:val="24"/>
                <w:szCs w:val="24"/>
              </w:rPr>
              <w:t>DRS – 6662</w:t>
            </w:r>
          </w:p>
        </w:tc>
        <w:tc>
          <w:tcPr>
            <w:tcW w:w="3121" w:type="pct"/>
            <w:shd w:val="clear" w:color="auto" w:fill="auto"/>
            <w:tcMar>
              <w:top w:w="180" w:type="dxa"/>
              <w:left w:w="120" w:type="dxa"/>
              <w:bottom w:w="180" w:type="dxa"/>
              <w:right w:w="120" w:type="dxa"/>
            </w:tcMar>
          </w:tcPr>
          <w:p w14:paraId="6F506D8C" w14:textId="1E8C6CA7" w:rsidR="00011219" w:rsidRPr="00011219" w:rsidRDefault="00011219" w:rsidP="00B342DF">
            <w:pPr>
              <w:spacing w:before="240" w:line="240" w:lineRule="auto"/>
            </w:pPr>
            <w:r w:rsidRPr="00011219">
              <w:t>Users Cannot See Shared Shortcuts.</w:t>
            </w:r>
          </w:p>
        </w:tc>
      </w:tr>
      <w:bookmarkEnd w:id="13"/>
      <w:tr w:rsidR="00011219" w14:paraId="1A2E4024" w14:textId="77777777" w:rsidTr="00011219">
        <w:tc>
          <w:tcPr>
            <w:tcW w:w="976" w:type="pct"/>
            <w:shd w:val="clear" w:color="auto" w:fill="FFFFFF"/>
            <w:tcMar>
              <w:top w:w="120" w:type="dxa"/>
              <w:left w:w="120" w:type="dxa"/>
              <w:bottom w:w="120" w:type="dxa"/>
              <w:right w:w="120" w:type="dxa"/>
            </w:tcMar>
          </w:tcPr>
          <w:p w14:paraId="1E99CAE5" w14:textId="1BFDD58B"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0D097CB3" w14:textId="51C451AF" w:rsidR="00011219" w:rsidRDefault="00011219" w:rsidP="00B342DF">
            <w:pPr>
              <w:spacing w:before="240" w:after="0"/>
              <w:rPr>
                <w:rFonts w:cs="Open Sans"/>
                <w:color w:val="6D6E71"/>
                <w:sz w:val="24"/>
                <w:szCs w:val="24"/>
              </w:rPr>
            </w:pPr>
            <w:r>
              <w:rPr>
                <w:rFonts w:cs="Open Sans"/>
                <w:color w:val="6D6E71"/>
                <w:sz w:val="24"/>
                <w:szCs w:val="24"/>
              </w:rPr>
              <w:t>DRS – 6782</w:t>
            </w:r>
            <w:r w:rsidR="00DF68F8">
              <w:rPr>
                <w:rFonts w:cs="Open Sans"/>
                <w:color w:val="6D6E71"/>
                <w:sz w:val="24"/>
                <w:szCs w:val="24"/>
              </w:rPr>
              <w:t xml:space="preserve"> / 6914</w:t>
            </w:r>
          </w:p>
        </w:tc>
        <w:tc>
          <w:tcPr>
            <w:tcW w:w="3121" w:type="pct"/>
            <w:shd w:val="clear" w:color="auto" w:fill="auto"/>
            <w:tcMar>
              <w:top w:w="180" w:type="dxa"/>
              <w:left w:w="120" w:type="dxa"/>
              <w:bottom w:w="180" w:type="dxa"/>
              <w:right w:w="120" w:type="dxa"/>
            </w:tcMar>
          </w:tcPr>
          <w:p w14:paraId="4001A546" w14:textId="3C513A31" w:rsidR="00011219" w:rsidRPr="00011219" w:rsidRDefault="00011219" w:rsidP="00B342DF">
            <w:pPr>
              <w:spacing w:before="240" w:line="240" w:lineRule="auto"/>
            </w:pPr>
            <w:r w:rsidRPr="00011219">
              <w:t>Tenant Code Rules not working correctly</w:t>
            </w:r>
          </w:p>
        </w:tc>
      </w:tr>
      <w:tr w:rsidR="00011219" w14:paraId="48F173B6" w14:textId="77777777" w:rsidTr="00011219">
        <w:tc>
          <w:tcPr>
            <w:tcW w:w="976" w:type="pct"/>
            <w:shd w:val="clear" w:color="auto" w:fill="FFFFFF"/>
            <w:tcMar>
              <w:top w:w="120" w:type="dxa"/>
              <w:left w:w="120" w:type="dxa"/>
              <w:bottom w:w="120" w:type="dxa"/>
              <w:right w:w="120" w:type="dxa"/>
            </w:tcMar>
          </w:tcPr>
          <w:p w14:paraId="4AA089AA" w14:textId="28C480B8"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0BCE23C4" w14:textId="37BAD571" w:rsidR="00011219" w:rsidRDefault="00011219" w:rsidP="00B342DF">
            <w:pPr>
              <w:spacing w:before="240" w:after="0"/>
              <w:rPr>
                <w:rFonts w:cs="Open Sans"/>
                <w:color w:val="6D6E71"/>
                <w:sz w:val="24"/>
                <w:szCs w:val="24"/>
              </w:rPr>
            </w:pPr>
            <w:r>
              <w:rPr>
                <w:rFonts w:cs="Open Sans"/>
                <w:color w:val="6D6E71"/>
                <w:sz w:val="24"/>
                <w:szCs w:val="24"/>
              </w:rPr>
              <w:t>DRS – 6814</w:t>
            </w:r>
          </w:p>
        </w:tc>
        <w:tc>
          <w:tcPr>
            <w:tcW w:w="3121" w:type="pct"/>
            <w:shd w:val="clear" w:color="auto" w:fill="auto"/>
            <w:tcMar>
              <w:top w:w="180" w:type="dxa"/>
              <w:left w:w="120" w:type="dxa"/>
              <w:bottom w:w="180" w:type="dxa"/>
              <w:right w:w="120" w:type="dxa"/>
            </w:tcMar>
          </w:tcPr>
          <w:p w14:paraId="7E3EC3FB" w14:textId="69ADF74D" w:rsidR="00011219" w:rsidRPr="00011219" w:rsidRDefault="00011219" w:rsidP="00B342DF">
            <w:pPr>
              <w:spacing w:before="240" w:line="240" w:lineRule="auto"/>
            </w:pPr>
            <w:r w:rsidRPr="00011219">
              <w:t>Not displaying all operatives on planning board</w:t>
            </w:r>
          </w:p>
        </w:tc>
      </w:tr>
      <w:tr w:rsidR="00011219" w14:paraId="1461C6AF" w14:textId="77777777" w:rsidTr="00011219">
        <w:tc>
          <w:tcPr>
            <w:tcW w:w="976" w:type="pct"/>
            <w:shd w:val="clear" w:color="auto" w:fill="FFFFFF"/>
            <w:tcMar>
              <w:top w:w="120" w:type="dxa"/>
              <w:left w:w="120" w:type="dxa"/>
              <w:bottom w:w="120" w:type="dxa"/>
              <w:right w:w="120" w:type="dxa"/>
            </w:tcMar>
          </w:tcPr>
          <w:p w14:paraId="0740AB3A" w14:textId="6C062136"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56F59621" w14:textId="68CC9BBC" w:rsidR="00011219" w:rsidRDefault="00011219" w:rsidP="00B342DF">
            <w:pPr>
              <w:spacing w:before="240" w:after="0"/>
              <w:rPr>
                <w:rFonts w:cs="Open Sans"/>
                <w:color w:val="6D6E71"/>
                <w:sz w:val="24"/>
                <w:szCs w:val="24"/>
              </w:rPr>
            </w:pPr>
            <w:r>
              <w:rPr>
                <w:rFonts w:cs="Open Sans"/>
                <w:color w:val="6D6E71"/>
                <w:sz w:val="24"/>
                <w:szCs w:val="24"/>
              </w:rPr>
              <w:t>DRS – 6850</w:t>
            </w:r>
          </w:p>
        </w:tc>
        <w:tc>
          <w:tcPr>
            <w:tcW w:w="3121" w:type="pct"/>
            <w:shd w:val="clear" w:color="auto" w:fill="auto"/>
            <w:tcMar>
              <w:top w:w="180" w:type="dxa"/>
              <w:left w:w="120" w:type="dxa"/>
              <w:bottom w:w="180" w:type="dxa"/>
              <w:right w:w="120" w:type="dxa"/>
            </w:tcMar>
          </w:tcPr>
          <w:p w14:paraId="268D4376" w14:textId="1A59A8AB" w:rsidR="00011219" w:rsidRPr="00011219" w:rsidRDefault="00011219" w:rsidP="00B342DF">
            <w:pPr>
              <w:spacing w:before="240" w:line="240" w:lineRule="auto"/>
            </w:pPr>
            <w:r w:rsidRPr="00011219">
              <w:t>Not able to load a Project after assigning it a Team</w:t>
            </w:r>
          </w:p>
        </w:tc>
      </w:tr>
      <w:tr w:rsidR="00011219" w14:paraId="2549B4DD" w14:textId="77777777" w:rsidTr="00011219">
        <w:tc>
          <w:tcPr>
            <w:tcW w:w="976" w:type="pct"/>
            <w:shd w:val="clear" w:color="auto" w:fill="FFFFFF"/>
            <w:tcMar>
              <w:top w:w="120" w:type="dxa"/>
              <w:left w:w="120" w:type="dxa"/>
              <w:bottom w:w="120" w:type="dxa"/>
              <w:right w:w="120" w:type="dxa"/>
            </w:tcMar>
          </w:tcPr>
          <w:p w14:paraId="60CF8359" w14:textId="59E28E09" w:rsidR="00011219" w:rsidRDefault="00011219" w:rsidP="00B342DF">
            <w:pPr>
              <w:pStyle w:val="tag-fixed"/>
              <w:spacing w:before="240"/>
            </w:pPr>
            <w:r>
              <w:t>FIXED</w:t>
            </w:r>
          </w:p>
        </w:tc>
        <w:tc>
          <w:tcPr>
            <w:tcW w:w="903" w:type="pct"/>
            <w:shd w:val="clear" w:color="auto" w:fill="FFFFFF"/>
            <w:tcMar>
              <w:top w:w="120" w:type="dxa"/>
              <w:left w:w="120" w:type="dxa"/>
              <w:bottom w:w="120" w:type="dxa"/>
              <w:right w:w="120" w:type="dxa"/>
            </w:tcMar>
          </w:tcPr>
          <w:p w14:paraId="13EED077" w14:textId="54B06C18" w:rsidR="00011219" w:rsidRDefault="00011219" w:rsidP="00B342DF">
            <w:pPr>
              <w:spacing w:before="240" w:after="0"/>
              <w:rPr>
                <w:rFonts w:cs="Open Sans"/>
                <w:color w:val="6D6E71"/>
                <w:sz w:val="24"/>
                <w:szCs w:val="24"/>
              </w:rPr>
            </w:pPr>
            <w:r>
              <w:rPr>
                <w:rFonts w:cs="Open Sans"/>
                <w:color w:val="6D6E71"/>
                <w:sz w:val="24"/>
                <w:szCs w:val="24"/>
              </w:rPr>
              <w:t>DRS – 6887</w:t>
            </w:r>
          </w:p>
        </w:tc>
        <w:tc>
          <w:tcPr>
            <w:tcW w:w="3121" w:type="pct"/>
            <w:shd w:val="clear" w:color="auto" w:fill="auto"/>
            <w:tcMar>
              <w:top w:w="180" w:type="dxa"/>
              <w:left w:w="120" w:type="dxa"/>
              <w:bottom w:w="180" w:type="dxa"/>
              <w:right w:w="120" w:type="dxa"/>
            </w:tcMar>
          </w:tcPr>
          <w:p w14:paraId="4BC0249F" w14:textId="5ED0DE32" w:rsidR="00011219" w:rsidRPr="00011219" w:rsidRDefault="00116253" w:rsidP="00B342DF">
            <w:pPr>
              <w:spacing w:before="240" w:line="240" w:lineRule="auto"/>
            </w:pPr>
            <w:r w:rsidRPr="00116253">
              <w:t>Unable to view Personal Views in DRS Upgrade v6</w:t>
            </w:r>
          </w:p>
        </w:tc>
      </w:tr>
      <w:tr w:rsidR="00116253" w14:paraId="38049490" w14:textId="77777777" w:rsidTr="00011219">
        <w:tc>
          <w:tcPr>
            <w:tcW w:w="976" w:type="pct"/>
            <w:shd w:val="clear" w:color="auto" w:fill="FFFFFF"/>
            <w:tcMar>
              <w:top w:w="120" w:type="dxa"/>
              <w:left w:w="120" w:type="dxa"/>
              <w:bottom w:w="120" w:type="dxa"/>
              <w:right w:w="120" w:type="dxa"/>
            </w:tcMar>
          </w:tcPr>
          <w:p w14:paraId="5EB011D9" w14:textId="2B91F246"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23A9AB71" w14:textId="51E6CA50" w:rsidR="00116253" w:rsidRDefault="00116253" w:rsidP="00B342DF">
            <w:pPr>
              <w:spacing w:before="240" w:after="0"/>
              <w:rPr>
                <w:rFonts w:cs="Open Sans"/>
                <w:color w:val="6D6E71"/>
                <w:sz w:val="24"/>
                <w:szCs w:val="24"/>
              </w:rPr>
            </w:pPr>
            <w:r>
              <w:rPr>
                <w:rFonts w:cs="Open Sans"/>
                <w:color w:val="6D6E71"/>
                <w:sz w:val="24"/>
                <w:szCs w:val="24"/>
              </w:rPr>
              <w:t>DRS – 6915</w:t>
            </w:r>
          </w:p>
        </w:tc>
        <w:tc>
          <w:tcPr>
            <w:tcW w:w="3121" w:type="pct"/>
            <w:shd w:val="clear" w:color="auto" w:fill="auto"/>
            <w:tcMar>
              <w:top w:w="180" w:type="dxa"/>
              <w:left w:w="120" w:type="dxa"/>
              <w:bottom w:w="180" w:type="dxa"/>
              <w:right w:w="120" w:type="dxa"/>
            </w:tcMar>
          </w:tcPr>
          <w:p w14:paraId="3F22E053" w14:textId="0CADA950" w:rsidR="00116253" w:rsidRPr="00116253" w:rsidRDefault="00116253" w:rsidP="00B342DF">
            <w:pPr>
              <w:spacing w:before="240" w:line="240" w:lineRule="auto"/>
            </w:pPr>
            <w:r w:rsidRPr="00116253">
              <w:t>Visit templates listed that don't meet Tenant Warning Code rules</w:t>
            </w:r>
          </w:p>
        </w:tc>
      </w:tr>
      <w:tr w:rsidR="00116253" w14:paraId="6CF629C2" w14:textId="77777777" w:rsidTr="00011219">
        <w:tc>
          <w:tcPr>
            <w:tcW w:w="976" w:type="pct"/>
            <w:shd w:val="clear" w:color="auto" w:fill="FFFFFF"/>
            <w:tcMar>
              <w:top w:w="120" w:type="dxa"/>
              <w:left w:w="120" w:type="dxa"/>
              <w:bottom w:w="120" w:type="dxa"/>
              <w:right w:w="120" w:type="dxa"/>
            </w:tcMar>
          </w:tcPr>
          <w:p w14:paraId="477EF010" w14:textId="5E9B5F47" w:rsidR="00116253" w:rsidRDefault="00116253" w:rsidP="00B342DF">
            <w:pPr>
              <w:pStyle w:val="tag-fixed"/>
              <w:spacing w:before="240"/>
            </w:pPr>
            <w:r>
              <w:lastRenderedPageBreak/>
              <w:t>FIXED</w:t>
            </w:r>
          </w:p>
        </w:tc>
        <w:tc>
          <w:tcPr>
            <w:tcW w:w="903" w:type="pct"/>
            <w:shd w:val="clear" w:color="auto" w:fill="FFFFFF"/>
            <w:tcMar>
              <w:top w:w="120" w:type="dxa"/>
              <w:left w:w="120" w:type="dxa"/>
              <w:bottom w:w="120" w:type="dxa"/>
              <w:right w:w="120" w:type="dxa"/>
            </w:tcMar>
          </w:tcPr>
          <w:p w14:paraId="6BCC5F77" w14:textId="7CB3DD40" w:rsidR="00116253" w:rsidRDefault="00116253" w:rsidP="00B342DF">
            <w:pPr>
              <w:spacing w:before="240" w:after="0"/>
              <w:rPr>
                <w:rFonts w:cs="Open Sans"/>
                <w:color w:val="6D6E71"/>
                <w:sz w:val="24"/>
                <w:szCs w:val="24"/>
              </w:rPr>
            </w:pPr>
            <w:r>
              <w:rPr>
                <w:rFonts w:cs="Open Sans"/>
                <w:color w:val="6D6E71"/>
                <w:sz w:val="24"/>
                <w:szCs w:val="24"/>
              </w:rPr>
              <w:t>DRS – 6927</w:t>
            </w:r>
          </w:p>
        </w:tc>
        <w:tc>
          <w:tcPr>
            <w:tcW w:w="3121" w:type="pct"/>
            <w:shd w:val="clear" w:color="auto" w:fill="auto"/>
            <w:tcMar>
              <w:top w:w="180" w:type="dxa"/>
              <w:left w:w="120" w:type="dxa"/>
              <w:bottom w:w="180" w:type="dxa"/>
              <w:right w:w="120" w:type="dxa"/>
            </w:tcMar>
          </w:tcPr>
          <w:p w14:paraId="1A774747" w14:textId="191138E4" w:rsidR="00116253" w:rsidRPr="00116253" w:rsidRDefault="00116253" w:rsidP="00B342DF">
            <w:pPr>
              <w:spacing w:before="240" w:line="240" w:lineRule="auto"/>
            </w:pPr>
            <w:r w:rsidRPr="00116253">
              <w:t>Unable to use Meeting creation as there is no contract in drop down list.</w:t>
            </w:r>
          </w:p>
        </w:tc>
      </w:tr>
      <w:tr w:rsidR="00116253" w14:paraId="0BA9A7A2" w14:textId="77777777" w:rsidTr="00011219">
        <w:tc>
          <w:tcPr>
            <w:tcW w:w="976" w:type="pct"/>
            <w:shd w:val="clear" w:color="auto" w:fill="FFFFFF"/>
            <w:tcMar>
              <w:top w:w="120" w:type="dxa"/>
              <w:left w:w="120" w:type="dxa"/>
              <w:bottom w:w="120" w:type="dxa"/>
              <w:right w:w="120" w:type="dxa"/>
            </w:tcMar>
          </w:tcPr>
          <w:p w14:paraId="01B8690B" w14:textId="30CE3A1C"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1AA27D47" w14:textId="34336A85" w:rsidR="00116253" w:rsidRDefault="00116253" w:rsidP="00B342DF">
            <w:pPr>
              <w:spacing w:before="240" w:after="0"/>
              <w:rPr>
                <w:rFonts w:cs="Open Sans"/>
                <w:color w:val="6D6E71"/>
                <w:sz w:val="24"/>
                <w:szCs w:val="24"/>
              </w:rPr>
            </w:pPr>
            <w:r>
              <w:rPr>
                <w:rFonts w:cs="Open Sans"/>
                <w:color w:val="6D6E71"/>
                <w:sz w:val="24"/>
                <w:szCs w:val="24"/>
              </w:rPr>
              <w:t>DRS – 6992</w:t>
            </w:r>
          </w:p>
        </w:tc>
        <w:tc>
          <w:tcPr>
            <w:tcW w:w="3121" w:type="pct"/>
            <w:shd w:val="clear" w:color="auto" w:fill="auto"/>
            <w:tcMar>
              <w:top w:w="180" w:type="dxa"/>
              <w:left w:w="120" w:type="dxa"/>
              <w:bottom w:w="180" w:type="dxa"/>
              <w:right w:w="120" w:type="dxa"/>
            </w:tcMar>
          </w:tcPr>
          <w:p w14:paraId="66ACBBB3" w14:textId="0CF0D454" w:rsidR="00116253" w:rsidRPr="00116253" w:rsidRDefault="00116253" w:rsidP="00B342DF">
            <w:pPr>
              <w:spacing w:before="240" w:line="240" w:lineRule="auto"/>
            </w:pPr>
            <w:r w:rsidRPr="00116253">
              <w:t>Appointment Reminder Text Messages</w:t>
            </w:r>
          </w:p>
        </w:tc>
      </w:tr>
      <w:tr w:rsidR="00116253" w14:paraId="5A08211A" w14:textId="77777777" w:rsidTr="00011219">
        <w:tc>
          <w:tcPr>
            <w:tcW w:w="976" w:type="pct"/>
            <w:shd w:val="clear" w:color="auto" w:fill="FFFFFF"/>
            <w:tcMar>
              <w:top w:w="120" w:type="dxa"/>
              <w:left w:w="120" w:type="dxa"/>
              <w:bottom w:w="120" w:type="dxa"/>
              <w:right w:w="120" w:type="dxa"/>
            </w:tcMar>
          </w:tcPr>
          <w:p w14:paraId="7FB68128" w14:textId="3CEB3CC8"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1785DA8A" w14:textId="3DF92116" w:rsidR="00116253" w:rsidRDefault="00116253" w:rsidP="00B342DF">
            <w:pPr>
              <w:spacing w:before="240" w:after="0"/>
              <w:rPr>
                <w:rFonts w:cs="Open Sans"/>
                <w:color w:val="6D6E71"/>
                <w:sz w:val="24"/>
                <w:szCs w:val="24"/>
              </w:rPr>
            </w:pPr>
            <w:r>
              <w:rPr>
                <w:rFonts w:cs="Open Sans"/>
                <w:color w:val="6D6E71"/>
                <w:sz w:val="24"/>
                <w:szCs w:val="24"/>
              </w:rPr>
              <w:t>DRS – 6994</w:t>
            </w:r>
          </w:p>
        </w:tc>
        <w:tc>
          <w:tcPr>
            <w:tcW w:w="3121" w:type="pct"/>
            <w:shd w:val="clear" w:color="auto" w:fill="auto"/>
            <w:tcMar>
              <w:top w:w="180" w:type="dxa"/>
              <w:left w:w="120" w:type="dxa"/>
              <w:bottom w:w="180" w:type="dxa"/>
              <w:right w:w="120" w:type="dxa"/>
            </w:tcMar>
          </w:tcPr>
          <w:p w14:paraId="051D8F1E" w14:textId="4BAE2E29" w:rsidR="00116253" w:rsidRPr="00116253" w:rsidRDefault="00116253" w:rsidP="00B342DF">
            <w:pPr>
              <w:spacing w:before="240" w:line="240" w:lineRule="auto"/>
            </w:pPr>
            <w:r w:rsidRPr="00116253">
              <w:t>Copying a quota calendar does not retain the quota details</w:t>
            </w:r>
          </w:p>
        </w:tc>
      </w:tr>
      <w:tr w:rsidR="00116253" w14:paraId="7A7875A8" w14:textId="77777777" w:rsidTr="00011219">
        <w:tc>
          <w:tcPr>
            <w:tcW w:w="976" w:type="pct"/>
            <w:shd w:val="clear" w:color="auto" w:fill="FFFFFF"/>
            <w:tcMar>
              <w:top w:w="120" w:type="dxa"/>
              <w:left w:w="120" w:type="dxa"/>
              <w:bottom w:w="120" w:type="dxa"/>
              <w:right w:w="120" w:type="dxa"/>
            </w:tcMar>
          </w:tcPr>
          <w:p w14:paraId="27A43237" w14:textId="568982F1"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612738FA" w14:textId="40833110" w:rsidR="00116253" w:rsidRDefault="00116253" w:rsidP="00B342DF">
            <w:pPr>
              <w:spacing w:before="240" w:after="0"/>
              <w:rPr>
                <w:rFonts w:cs="Open Sans"/>
                <w:color w:val="6D6E71"/>
                <w:sz w:val="24"/>
                <w:szCs w:val="24"/>
              </w:rPr>
            </w:pPr>
            <w:r>
              <w:rPr>
                <w:rFonts w:cs="Open Sans"/>
                <w:color w:val="6D6E71"/>
                <w:sz w:val="24"/>
                <w:szCs w:val="24"/>
              </w:rPr>
              <w:t>DRS – 6996</w:t>
            </w:r>
          </w:p>
        </w:tc>
        <w:tc>
          <w:tcPr>
            <w:tcW w:w="3121" w:type="pct"/>
            <w:shd w:val="clear" w:color="auto" w:fill="auto"/>
            <w:tcMar>
              <w:top w:w="180" w:type="dxa"/>
              <w:left w:w="120" w:type="dxa"/>
              <w:bottom w:w="180" w:type="dxa"/>
              <w:right w:w="120" w:type="dxa"/>
            </w:tcMar>
          </w:tcPr>
          <w:p w14:paraId="38C1B639" w14:textId="1C0C5F11" w:rsidR="00116253" w:rsidRPr="00116253" w:rsidRDefault="00116253" w:rsidP="00B342DF">
            <w:pPr>
              <w:spacing w:before="240" w:line="240" w:lineRule="auto"/>
            </w:pPr>
            <w:r w:rsidRPr="00116253">
              <w:t>Current / Future Diary unable to be displayed - archived diaries showing ok</w:t>
            </w:r>
          </w:p>
        </w:tc>
      </w:tr>
      <w:tr w:rsidR="00116253" w14:paraId="47A3D9CF" w14:textId="77777777" w:rsidTr="00011219">
        <w:tc>
          <w:tcPr>
            <w:tcW w:w="976" w:type="pct"/>
            <w:shd w:val="clear" w:color="auto" w:fill="FFFFFF"/>
            <w:tcMar>
              <w:top w:w="120" w:type="dxa"/>
              <w:left w:w="120" w:type="dxa"/>
              <w:bottom w:w="120" w:type="dxa"/>
              <w:right w:w="120" w:type="dxa"/>
            </w:tcMar>
          </w:tcPr>
          <w:p w14:paraId="50A147BA" w14:textId="133F815A"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5649786B" w14:textId="69D24E75" w:rsidR="00116253" w:rsidRDefault="00116253" w:rsidP="00B342DF">
            <w:pPr>
              <w:spacing w:before="240" w:after="0"/>
              <w:rPr>
                <w:rFonts w:cs="Open Sans"/>
                <w:color w:val="6D6E71"/>
                <w:sz w:val="24"/>
                <w:szCs w:val="24"/>
              </w:rPr>
            </w:pPr>
            <w:r>
              <w:rPr>
                <w:rFonts w:cs="Open Sans"/>
                <w:color w:val="6D6E71"/>
                <w:sz w:val="24"/>
                <w:szCs w:val="24"/>
              </w:rPr>
              <w:t>DRS – 7006</w:t>
            </w:r>
          </w:p>
        </w:tc>
        <w:tc>
          <w:tcPr>
            <w:tcW w:w="3121" w:type="pct"/>
            <w:shd w:val="clear" w:color="auto" w:fill="auto"/>
            <w:tcMar>
              <w:top w:w="180" w:type="dxa"/>
              <w:left w:w="120" w:type="dxa"/>
              <w:bottom w:w="180" w:type="dxa"/>
              <w:right w:w="120" w:type="dxa"/>
            </w:tcMar>
          </w:tcPr>
          <w:p w14:paraId="5B9D9682" w14:textId="5455686B" w:rsidR="00116253" w:rsidRPr="00116253" w:rsidRDefault="00116253" w:rsidP="00B342DF">
            <w:pPr>
              <w:spacing w:before="240" w:line="240" w:lineRule="auto"/>
            </w:pPr>
            <w:r w:rsidRPr="00116253">
              <w:t>Unable to use date filtering in Advanced Filter</w:t>
            </w:r>
          </w:p>
        </w:tc>
      </w:tr>
      <w:tr w:rsidR="00116253" w14:paraId="346227DB" w14:textId="77777777" w:rsidTr="00011219">
        <w:tc>
          <w:tcPr>
            <w:tcW w:w="976" w:type="pct"/>
            <w:shd w:val="clear" w:color="auto" w:fill="FFFFFF"/>
            <w:tcMar>
              <w:top w:w="120" w:type="dxa"/>
              <w:left w:w="120" w:type="dxa"/>
              <w:bottom w:w="120" w:type="dxa"/>
              <w:right w:w="120" w:type="dxa"/>
            </w:tcMar>
          </w:tcPr>
          <w:p w14:paraId="43356E0F" w14:textId="007EFE9C" w:rsidR="00116253" w:rsidRDefault="00116253" w:rsidP="00B342DF">
            <w:pPr>
              <w:pStyle w:val="tag-fixed"/>
              <w:spacing w:before="240"/>
            </w:pPr>
            <w:r>
              <w:t>FIXED</w:t>
            </w:r>
          </w:p>
        </w:tc>
        <w:tc>
          <w:tcPr>
            <w:tcW w:w="903" w:type="pct"/>
            <w:shd w:val="clear" w:color="auto" w:fill="FFFFFF"/>
            <w:tcMar>
              <w:top w:w="120" w:type="dxa"/>
              <w:left w:w="120" w:type="dxa"/>
              <w:bottom w:w="120" w:type="dxa"/>
              <w:right w:w="120" w:type="dxa"/>
            </w:tcMar>
          </w:tcPr>
          <w:p w14:paraId="73CC1E7F" w14:textId="0F4FCB73" w:rsidR="00116253" w:rsidRDefault="00116253" w:rsidP="00B342DF">
            <w:pPr>
              <w:spacing w:before="240" w:after="0"/>
              <w:rPr>
                <w:rFonts w:cs="Open Sans"/>
                <w:color w:val="6D6E71"/>
                <w:sz w:val="24"/>
                <w:szCs w:val="24"/>
              </w:rPr>
            </w:pPr>
            <w:r>
              <w:rPr>
                <w:rFonts w:cs="Open Sans"/>
                <w:color w:val="6D6E71"/>
                <w:sz w:val="24"/>
                <w:szCs w:val="24"/>
              </w:rPr>
              <w:t>DRS – 7009</w:t>
            </w:r>
          </w:p>
        </w:tc>
        <w:tc>
          <w:tcPr>
            <w:tcW w:w="3121" w:type="pct"/>
            <w:shd w:val="clear" w:color="auto" w:fill="auto"/>
            <w:tcMar>
              <w:top w:w="180" w:type="dxa"/>
              <w:left w:w="120" w:type="dxa"/>
              <w:bottom w:w="180" w:type="dxa"/>
              <w:right w:w="120" w:type="dxa"/>
            </w:tcMar>
          </w:tcPr>
          <w:p w14:paraId="78BAE14C" w14:textId="768B7A5D" w:rsidR="00116253" w:rsidRPr="00116253" w:rsidRDefault="002723FD" w:rsidP="00B342DF">
            <w:pPr>
              <w:spacing w:before="240" w:line="240" w:lineRule="auto"/>
            </w:pPr>
            <w:r w:rsidRPr="002723FD">
              <w:t>Appointment template field appears twice in SOR Template screen</w:t>
            </w:r>
          </w:p>
        </w:tc>
      </w:tr>
      <w:tr w:rsidR="002723FD" w14:paraId="777A3529" w14:textId="77777777" w:rsidTr="00011219">
        <w:tc>
          <w:tcPr>
            <w:tcW w:w="976" w:type="pct"/>
            <w:shd w:val="clear" w:color="auto" w:fill="FFFFFF"/>
            <w:tcMar>
              <w:top w:w="120" w:type="dxa"/>
              <w:left w:w="120" w:type="dxa"/>
              <w:bottom w:w="120" w:type="dxa"/>
              <w:right w:w="120" w:type="dxa"/>
            </w:tcMar>
          </w:tcPr>
          <w:p w14:paraId="4E5EB7C0" w14:textId="6C23BFC1" w:rsidR="002723FD" w:rsidRDefault="002723FD" w:rsidP="00B342DF">
            <w:pPr>
              <w:pStyle w:val="tag-fixed"/>
              <w:spacing w:before="240"/>
            </w:pPr>
            <w:r>
              <w:t>Fixed</w:t>
            </w:r>
          </w:p>
        </w:tc>
        <w:tc>
          <w:tcPr>
            <w:tcW w:w="903" w:type="pct"/>
            <w:shd w:val="clear" w:color="auto" w:fill="FFFFFF"/>
            <w:tcMar>
              <w:top w:w="120" w:type="dxa"/>
              <w:left w:w="120" w:type="dxa"/>
              <w:bottom w:w="120" w:type="dxa"/>
              <w:right w:w="120" w:type="dxa"/>
            </w:tcMar>
          </w:tcPr>
          <w:p w14:paraId="22BC3005" w14:textId="1E156593" w:rsidR="002723FD" w:rsidRDefault="002723FD" w:rsidP="00B342DF">
            <w:pPr>
              <w:spacing w:before="240" w:after="0"/>
              <w:rPr>
                <w:rFonts w:cs="Open Sans"/>
                <w:color w:val="6D6E71"/>
                <w:sz w:val="24"/>
                <w:szCs w:val="24"/>
              </w:rPr>
            </w:pPr>
            <w:r>
              <w:rPr>
                <w:rFonts w:cs="Open Sans"/>
                <w:color w:val="6D6E71"/>
                <w:sz w:val="24"/>
                <w:szCs w:val="24"/>
              </w:rPr>
              <w:t>DRS – 7027</w:t>
            </w:r>
          </w:p>
        </w:tc>
        <w:tc>
          <w:tcPr>
            <w:tcW w:w="3121" w:type="pct"/>
            <w:shd w:val="clear" w:color="auto" w:fill="auto"/>
            <w:tcMar>
              <w:top w:w="180" w:type="dxa"/>
              <w:left w:w="120" w:type="dxa"/>
              <w:bottom w:w="180" w:type="dxa"/>
              <w:right w:w="120" w:type="dxa"/>
            </w:tcMar>
          </w:tcPr>
          <w:p w14:paraId="288AFF8B" w14:textId="118C9A22" w:rsidR="002723FD" w:rsidRPr="002723FD" w:rsidRDefault="002723FD" w:rsidP="00B342DF">
            <w:pPr>
              <w:spacing w:before="240" w:line="240" w:lineRule="auto"/>
            </w:pPr>
            <w:r w:rsidRPr="002723FD">
              <w:t>Unable to add daily unavailability for operative(s)</w:t>
            </w:r>
          </w:p>
        </w:tc>
      </w:tr>
    </w:tbl>
    <w:p w14:paraId="27BD31F3" w14:textId="611145F3" w:rsidR="00793CE5" w:rsidRPr="00585932" w:rsidRDefault="00793CE5" w:rsidP="00585932">
      <w:bookmarkStart w:id="14" w:name="a_closer_look_htm"/>
      <w:bookmarkEnd w:id="14"/>
    </w:p>
    <w:p w14:paraId="1219ADC9" w14:textId="1C669DB7" w:rsidR="005865A4" w:rsidRPr="0077217E" w:rsidRDefault="005865A4" w:rsidP="0077217E">
      <w:pPr>
        <w:pStyle w:val="Heading1"/>
      </w:pPr>
      <w:bookmarkStart w:id="15" w:name="_Toc136438803"/>
      <w:r w:rsidRPr="0077217E">
        <w:lastRenderedPageBreak/>
        <w:t>A closer look</w:t>
      </w:r>
      <w:bookmarkEnd w:id="15"/>
    </w:p>
    <w:p w14:paraId="18580F1F" w14:textId="0E254D32" w:rsidR="00507A29" w:rsidRDefault="005865A4" w:rsidP="002723FD">
      <w:r>
        <w:t>This section provides extended information on key features</w:t>
      </w:r>
      <w:r w:rsidR="002723FD">
        <w:t xml:space="preserve"> and fixes</w:t>
      </w:r>
    </w:p>
    <w:p w14:paraId="1610C61E" w14:textId="30F320E8" w:rsidR="00585932" w:rsidRDefault="00585932" w:rsidP="00585932">
      <w:pPr>
        <w:pStyle w:val="Heading2"/>
      </w:pPr>
      <w:bookmarkStart w:id="16" w:name="_Toc136438804"/>
      <w:r>
        <w:t>New Features</w:t>
      </w:r>
      <w:bookmarkEnd w:id="16"/>
    </w:p>
    <w:p w14:paraId="2C8267E9" w14:textId="3A49F60C" w:rsidR="002B6A97" w:rsidRDefault="002B6A97" w:rsidP="002B6A97">
      <w:pPr>
        <w:pStyle w:val="Heading3"/>
      </w:pPr>
      <w:bookmarkStart w:id="17" w:name="_Toc136438805"/>
      <w:r>
        <w:t xml:space="preserve">DRS 6886 – </w:t>
      </w:r>
      <w:r w:rsidRPr="002B6A97">
        <w:t>Change the way we can select sub objects</w:t>
      </w:r>
      <w:bookmarkEnd w:id="17"/>
    </w:p>
    <w:p w14:paraId="5C95F6A3" w14:textId="77777777" w:rsidR="002B6A97" w:rsidRDefault="002B6A97" w:rsidP="002B6A97">
      <w:r>
        <w:t>When selecting sub-objects from a dropdown users would run into an issue when there are a large number of items for selection.</w:t>
      </w:r>
    </w:p>
    <w:p w14:paraId="245BA372" w14:textId="0023BE9C" w:rsidR="002B6A97" w:rsidRPr="002B6A97" w:rsidRDefault="002B6A97" w:rsidP="002B6A97">
      <w:r>
        <w:t>when there are less than 15 items for selection a hover popup will be displayed showing the selectable items. When greater than 15 items a ‘Select xxx’ link will be shown which will take users to a popup grid where they can select from any of the available items.</w:t>
      </w:r>
    </w:p>
    <w:p w14:paraId="179B0A80" w14:textId="77777777" w:rsidR="008C472A" w:rsidRDefault="008C472A">
      <w:pPr>
        <w:spacing w:before="0" w:after="0" w:line="240" w:lineRule="auto"/>
        <w:rPr>
          <w:rFonts w:ascii="Open Sans SemiBold" w:hAnsi="Open Sans SemiBold"/>
          <w:sz w:val="32"/>
          <w:szCs w:val="24"/>
        </w:rPr>
      </w:pPr>
      <w:r>
        <w:br w:type="page"/>
      </w:r>
    </w:p>
    <w:p w14:paraId="77387A7D" w14:textId="3EBDEF88" w:rsidR="002B6A97" w:rsidRDefault="002B6A97" w:rsidP="002B6A97">
      <w:pPr>
        <w:pStyle w:val="Heading3"/>
      </w:pPr>
      <w:bookmarkStart w:id="18" w:name="_Toc136438806"/>
      <w:r>
        <w:lastRenderedPageBreak/>
        <w:t xml:space="preserve">DRS 6867 - </w:t>
      </w:r>
      <w:r w:rsidRPr="00B342DF">
        <w:t>option to the PP config view to force to synchronize project packages period to project peri</w:t>
      </w:r>
      <w:r>
        <w:t>od.</w:t>
      </w:r>
      <w:bookmarkEnd w:id="18"/>
    </w:p>
    <w:p w14:paraId="207C3A00" w14:textId="4D8194F7" w:rsidR="008C472A" w:rsidRDefault="002B6A97" w:rsidP="002B6A97">
      <w:r>
        <w:t xml:space="preserve">When modifying the project period the project packages period is not altered to match. We have found that for most customers they view these two values as </w:t>
      </w:r>
      <w:r w:rsidR="008C472A">
        <w:t xml:space="preserve">the same thing. </w:t>
      </w:r>
    </w:p>
    <w:p w14:paraId="6E056952" w14:textId="68126E6E" w:rsidR="008C472A" w:rsidRDefault="008C472A" w:rsidP="002B6A97">
      <w:r>
        <w:t xml:space="preserve">A new parameter has been added that will keep both periods in sync. By default this is set to true, previous functionality can be restored by setting this value to false. </w:t>
      </w:r>
    </w:p>
    <w:p w14:paraId="25C8C7AE" w14:textId="42BC006B" w:rsidR="008C472A" w:rsidRPr="002B6A97" w:rsidRDefault="008C472A" w:rsidP="002B6A97">
      <w:r>
        <w:rPr>
          <w:noProof/>
        </w:rPr>
        <w:drawing>
          <wp:inline distT="0" distB="0" distL="0" distR="0" wp14:anchorId="3F8A2B95" wp14:editId="488573E5">
            <wp:extent cx="5267325" cy="2905125"/>
            <wp:effectExtent l="0" t="0" r="9525" b="9525"/>
            <wp:docPr id="174045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14:paraId="4B1DBEEE" w14:textId="77777777" w:rsidR="008C472A" w:rsidRDefault="008C472A">
      <w:pPr>
        <w:spacing w:before="0" w:after="0" w:line="240" w:lineRule="auto"/>
        <w:rPr>
          <w:rFonts w:ascii="Open Sans SemiBold" w:hAnsi="Open Sans SemiBold"/>
          <w:sz w:val="32"/>
          <w:szCs w:val="24"/>
        </w:rPr>
      </w:pPr>
      <w:r>
        <w:br w:type="page"/>
      </w:r>
    </w:p>
    <w:p w14:paraId="50EDC0E3" w14:textId="06A38B25" w:rsidR="002B6A97" w:rsidRDefault="008C472A" w:rsidP="002B6A97">
      <w:pPr>
        <w:pStyle w:val="Heading3"/>
      </w:pPr>
      <w:bookmarkStart w:id="19" w:name="_Toc136438807"/>
      <w:r>
        <w:lastRenderedPageBreak/>
        <w:t>DRS 5642 – Make Apache patchable in DRS.</w:t>
      </w:r>
      <w:bookmarkEnd w:id="19"/>
    </w:p>
    <w:p w14:paraId="6BEC4657" w14:textId="1D09D71F" w:rsidR="008C472A" w:rsidRDefault="008C472A" w:rsidP="008C472A">
      <w:r>
        <w:t xml:space="preserve">Previously when a new release of Apache was made available it would not be able to be applied to existing versions of DRS and would only be available to the next patch release. </w:t>
      </w:r>
    </w:p>
    <w:p w14:paraId="10F5DD52" w14:textId="0FDBA627" w:rsidR="008C472A" w:rsidRDefault="008C472A" w:rsidP="008C472A">
      <w:r>
        <w:t xml:space="preserve">This change makes it possible for the version of Apache to be updated independently of a DRS upgrade. </w:t>
      </w:r>
    </w:p>
    <w:p w14:paraId="62E2591F" w14:textId="5DF96EC6" w:rsidR="008C472A" w:rsidRPr="008C472A" w:rsidRDefault="008C472A" w:rsidP="008C472A">
      <w:pPr>
        <w:rPr>
          <w:b/>
          <w:bCs/>
        </w:rPr>
      </w:pPr>
      <w:r w:rsidRPr="008C472A">
        <w:rPr>
          <w:b/>
          <w:bCs/>
        </w:rPr>
        <w:t>Command details</w:t>
      </w:r>
    </w:p>
    <w:p w14:paraId="3464450F" w14:textId="69B48363" w:rsidR="008C472A" w:rsidRDefault="008C472A" w:rsidP="008C472A">
      <w:r>
        <w:t xml:space="preserve">The command works by running “call util PATCH_PACKAGE %package% %version%” where : </w:t>
      </w:r>
    </w:p>
    <w:p w14:paraId="5273A4DD" w14:textId="5A2E74C8" w:rsidR="008C472A" w:rsidRDefault="008C472A" w:rsidP="008C472A">
      <w:r>
        <w:t>%package% is the name of the package to upgrade. (“apache” is the only possible value at the moment)</w:t>
      </w:r>
    </w:p>
    <w:p w14:paraId="47F5A7F8" w14:textId="1BC977E0" w:rsidR="008C472A" w:rsidRDefault="008C472A" w:rsidP="008C472A">
      <w:r>
        <w:t>%version% is the version number to upgrade to.</w:t>
      </w:r>
    </w:p>
    <w:p w14:paraId="36399F59" w14:textId="77777777" w:rsidR="008C472A" w:rsidRPr="008C472A" w:rsidRDefault="008C472A" w:rsidP="008C472A">
      <w:pPr>
        <w:rPr>
          <w:b/>
          <w:bCs/>
        </w:rPr>
      </w:pPr>
      <w:r w:rsidRPr="008C472A">
        <w:rPr>
          <w:b/>
          <w:bCs/>
        </w:rPr>
        <w:t>Requirements</w:t>
      </w:r>
    </w:p>
    <w:p w14:paraId="5BA2F365" w14:textId="77777777" w:rsidR="008C472A" w:rsidRDefault="008C472A" w:rsidP="008C472A">
      <w:r>
        <w:t>Before running the command, you need to place the package update file in the REPOSITORY folder.</w:t>
      </w:r>
    </w:p>
    <w:p w14:paraId="1E82CF3D" w14:textId="158DA571" w:rsidR="008C472A" w:rsidRDefault="00585932" w:rsidP="008C472A">
      <w:r>
        <w:t>T</w:t>
      </w:r>
      <w:r w:rsidR="008C472A">
        <w:t>he example below</w:t>
      </w:r>
      <w:r>
        <w:t xml:space="preserve"> updates </w:t>
      </w:r>
      <w:r w:rsidR="008C472A">
        <w:t>apache from 2.4.56.0 to 2.4.57. plac</w:t>
      </w:r>
      <w:r>
        <w:t>ing</w:t>
      </w:r>
      <w:r w:rsidR="008C472A">
        <w:t xml:space="preserve"> the file “apache.2.4.57.7z” in the REPOSITORY folder of the setup.</w:t>
      </w:r>
    </w:p>
    <w:p w14:paraId="7F20E119" w14:textId="12AD542C" w:rsidR="008C472A" w:rsidRDefault="008C472A" w:rsidP="00585932">
      <w:pPr>
        <w:jc w:val="center"/>
      </w:pPr>
      <w:r>
        <w:rPr>
          <w:noProof/>
        </w:rPr>
        <w:drawing>
          <wp:inline distT="0" distB="0" distL="0" distR="0" wp14:anchorId="6D2BA3DB" wp14:editId="36FA38C4">
            <wp:extent cx="3476625" cy="2326132"/>
            <wp:effectExtent l="0" t="0" r="0" b="0"/>
            <wp:docPr id="1174707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6738" cy="2352970"/>
                    </a:xfrm>
                    <a:prstGeom prst="rect">
                      <a:avLst/>
                    </a:prstGeom>
                    <a:noFill/>
                    <a:ln>
                      <a:noFill/>
                    </a:ln>
                  </pic:spPr>
                </pic:pic>
              </a:graphicData>
            </a:graphic>
          </wp:inline>
        </w:drawing>
      </w:r>
    </w:p>
    <w:p w14:paraId="2F960FBA" w14:textId="05074F23" w:rsidR="008C472A" w:rsidRPr="00585932" w:rsidRDefault="00585932" w:rsidP="00585932">
      <w:pPr>
        <w:spacing w:before="0" w:after="0" w:line="240" w:lineRule="auto"/>
      </w:pPr>
      <w:r>
        <w:br w:type="page"/>
      </w:r>
      <w:r w:rsidR="008C472A" w:rsidRPr="00585932">
        <w:rPr>
          <w:b/>
          <w:bCs/>
        </w:rPr>
        <w:lastRenderedPageBreak/>
        <w:t>Package 7z file content</w:t>
      </w:r>
    </w:p>
    <w:p w14:paraId="5B7087BF" w14:textId="2E89F87E" w:rsidR="008C472A" w:rsidRDefault="008C472A" w:rsidP="008C472A">
      <w:r>
        <w:t>The Apache 7z file must contain at its root level all the files (they must not be in a subdirectory).</w:t>
      </w:r>
    </w:p>
    <w:p w14:paraId="07148E92" w14:textId="3072DFE5" w:rsidR="008C472A" w:rsidRDefault="008C472A" w:rsidP="008C472A">
      <w:r>
        <w:t>The Visual C++ redistributable install file must be placed in a directory named “VCRedist”</w:t>
      </w:r>
    </w:p>
    <w:p w14:paraId="3AAE24E5" w14:textId="4204323A" w:rsidR="008C472A" w:rsidRDefault="00585932" w:rsidP="008C472A">
      <w:r>
        <w:rPr>
          <w:noProof/>
        </w:rPr>
        <w:drawing>
          <wp:anchor distT="0" distB="0" distL="114300" distR="114300" simplePos="0" relativeHeight="251662336" behindDoc="1" locked="0" layoutInCell="1" allowOverlap="1" wp14:anchorId="77481CAF" wp14:editId="76460669">
            <wp:simplePos x="0" y="0"/>
            <wp:positionH relativeFrom="margin">
              <wp:align>right</wp:align>
            </wp:positionH>
            <wp:positionV relativeFrom="paragraph">
              <wp:posOffset>6985</wp:posOffset>
            </wp:positionV>
            <wp:extent cx="2620010" cy="552450"/>
            <wp:effectExtent l="0" t="0" r="8890" b="0"/>
            <wp:wrapThrough wrapText="bothSides">
              <wp:wrapPolygon edited="0">
                <wp:start x="0" y="0"/>
                <wp:lineTo x="0" y="20855"/>
                <wp:lineTo x="21516" y="20855"/>
                <wp:lineTo x="21516" y="0"/>
                <wp:lineTo x="0" y="0"/>
              </wp:wrapPolygon>
            </wp:wrapThrough>
            <wp:docPr id="7252366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01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C210CE" wp14:editId="4A0B9184">
            <wp:extent cx="2476500" cy="3042120"/>
            <wp:effectExtent l="0" t="0" r="0" b="6350"/>
            <wp:docPr id="43881543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15432" name="Picture 1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648" cy="3048444"/>
                    </a:xfrm>
                    <a:prstGeom prst="rect">
                      <a:avLst/>
                    </a:prstGeom>
                    <a:noFill/>
                    <a:ln>
                      <a:noFill/>
                    </a:ln>
                  </pic:spPr>
                </pic:pic>
              </a:graphicData>
            </a:graphic>
          </wp:inline>
        </w:drawing>
      </w:r>
    </w:p>
    <w:p w14:paraId="45CA4553" w14:textId="27CA5F63" w:rsidR="008C472A" w:rsidRDefault="008C472A" w:rsidP="008C472A"/>
    <w:p w14:paraId="7BD25CB6" w14:textId="20E75022" w:rsidR="008C472A" w:rsidRDefault="00585932" w:rsidP="00585932">
      <w:pPr>
        <w:pStyle w:val="Heading3"/>
      </w:pPr>
      <w:bookmarkStart w:id="20" w:name="_Toc136438808"/>
      <w:r>
        <w:t xml:space="preserve">DRS 6737 - </w:t>
      </w:r>
      <w:r w:rsidRPr="00585932">
        <w:t>Add a parameter in the setup to be able to redirect DRS to an url handled by a load balance</w:t>
      </w:r>
      <w:bookmarkEnd w:id="20"/>
    </w:p>
    <w:p w14:paraId="716D6B2E" w14:textId="0758B093" w:rsidR="00585932" w:rsidRDefault="00585932" w:rsidP="00585932">
      <w:r w:rsidRPr="00585932">
        <w:t xml:space="preserve">an optional parameter </w:t>
      </w:r>
      <w:r>
        <w:t xml:space="preserve">has been added </w:t>
      </w:r>
      <w:r w:rsidRPr="00585932">
        <w:t>into DRS to allow redirections to be done on a public URL (behind a load balancer).</w:t>
      </w:r>
    </w:p>
    <w:p w14:paraId="3F395132" w14:textId="4D982086" w:rsidR="008C472A" w:rsidRPr="008C472A" w:rsidRDefault="00585932" w:rsidP="008C472A">
      <w:r w:rsidRPr="00585932">
        <w:t>A new parameter has been added to the setup : PROXY_EXTERNAL_URL. If this contains an URL (https://xxxx), DRS is supposed to be publicly accessible from that URL behind load balancer, and redirect to the internal DRS URL (OTRMS_HOST).</w:t>
      </w:r>
    </w:p>
    <w:p w14:paraId="6C3C5D1B" w14:textId="77777777" w:rsidR="00585932" w:rsidRDefault="00585932" w:rsidP="00585932">
      <w:pPr>
        <w:pStyle w:val="Heading3"/>
      </w:pPr>
      <w:bookmarkStart w:id="21" w:name="_Toc136438809"/>
      <w:r>
        <w:lastRenderedPageBreak/>
        <w:t xml:space="preserve">DRS 6486 - </w:t>
      </w:r>
      <w:r>
        <w:t>Amend WebService OrderCreate for jobs past Target Date</w:t>
      </w:r>
      <w:bookmarkEnd w:id="21"/>
    </w:p>
    <w:p w14:paraId="6FBF7B10" w14:textId="05AB8ABC" w:rsidR="00585932" w:rsidRDefault="00585932" w:rsidP="00585932">
      <w:r>
        <w:t xml:space="preserve">In previous versions it was not possible to create an order date where the Target date was in the past. It was however possible to do this via flat file where the target date would be automatically updated to current time + 24hrs. </w:t>
      </w:r>
    </w:p>
    <w:p w14:paraId="01BDB90A" w14:textId="48F67F50" w:rsidR="00585932" w:rsidRDefault="00585932" w:rsidP="00585932">
      <w:r>
        <w:t xml:space="preserve">The webservice has had an additional parameters added which allows to turn on the functionality to have the same behaviour applied to orderCreate calls. </w:t>
      </w:r>
    </w:p>
    <w:p w14:paraId="39B4D67D" w14:textId="7B2AFB20" w:rsidR="00585932" w:rsidRDefault="00585932" w:rsidP="00585932">
      <w:r>
        <w:t>2 new parameters have been added to OTWSG with default values.</w:t>
      </w:r>
    </w:p>
    <w:p w14:paraId="699551AC" w14:textId="77777777" w:rsidR="00585932" w:rsidRDefault="00585932" w:rsidP="00585932">
      <w:r>
        <w:t>optitimeweb.ExtendTargetDateAndPWIfInPast=false</w:t>
      </w:r>
    </w:p>
    <w:p w14:paraId="648A5B32" w14:textId="4A815399" w:rsidR="00585932" w:rsidRDefault="00585932" w:rsidP="00585932">
      <w:r>
        <w:t>optitimeweb.ExtendTargetDateAndPWDaysToAdd=1</w:t>
      </w:r>
    </w:p>
    <w:p w14:paraId="76986640" w14:textId="6D43B8D5" w:rsidR="00585932" w:rsidRDefault="00585932" w:rsidP="00585932">
      <w:r>
        <w:t>If ExtendTargetDateAndPWIfInPast = false then the OTWSG behaves as before (ie an error if targetdate &lt; earliestBookingDate and no error if both are in the past but targetdate &gt; earliestBookingDate).</w:t>
      </w:r>
    </w:p>
    <w:p w14:paraId="04D34600" w14:textId="643EC607" w:rsidR="00585932" w:rsidRDefault="00585932" w:rsidP="00585932">
      <w:r>
        <w:t>If ExtendTargetDateAndPWIfInPast = true then</w:t>
      </w:r>
    </w:p>
    <w:p w14:paraId="4DF84CD9" w14:textId="53AB5814" w:rsidR="00585932" w:rsidRDefault="00585932" w:rsidP="00585932">
      <w:r>
        <w:t>If the targetDate is before the current time it is updated to NOW + (ExtendTargetDateAndPWDaysToAdd) days.</w:t>
      </w:r>
    </w:p>
    <w:p w14:paraId="184A3C91" w14:textId="49A90024" w:rsidR="00585932" w:rsidRPr="00585932" w:rsidRDefault="00585932" w:rsidP="00585932">
      <w:r>
        <w:t>If the EarliestBookingDate is still later than the new targetDate then it is set to NOW (This is to stop the order being rejected because they supplied an earliestBookingDate which is greater than the target date)</w:t>
      </w:r>
    </w:p>
    <w:p w14:paraId="63FB8B1E" w14:textId="62CCB517" w:rsidR="00AF7F98" w:rsidRPr="002B6A97" w:rsidRDefault="00AF7F98" w:rsidP="002B6A97">
      <w:pPr>
        <w:pStyle w:val="Heading3"/>
      </w:pPr>
      <w:r>
        <w:br w:type="page"/>
      </w:r>
    </w:p>
    <w:p w14:paraId="614EFD8A" w14:textId="274A2F0B" w:rsidR="009C2CB8" w:rsidRDefault="00D35730" w:rsidP="009C2CB8">
      <w:pPr>
        <w:pStyle w:val="Heading2"/>
      </w:pPr>
      <w:bookmarkStart w:id="22" w:name="_Toc136438810"/>
      <w:r>
        <w:lastRenderedPageBreak/>
        <w:t>Fixes</w:t>
      </w:r>
      <w:bookmarkEnd w:id="22"/>
    </w:p>
    <w:p w14:paraId="09BD23C5" w14:textId="59042FDE" w:rsidR="00366D8E" w:rsidRDefault="00366D8E" w:rsidP="00366D8E">
      <w:pPr>
        <w:pStyle w:val="Heading3"/>
      </w:pPr>
      <w:bookmarkStart w:id="23" w:name="_Toc136438811"/>
      <w:r>
        <w:t>DRS 6</w:t>
      </w:r>
      <w:r w:rsidR="002723FD">
        <w:t>567</w:t>
      </w:r>
      <w:r>
        <w:t xml:space="preserve"> – </w:t>
      </w:r>
      <w:r w:rsidR="002723FD" w:rsidRPr="00011219">
        <w:t xml:space="preserve">Job not respecting both mandatory skill values when using Multi Template </w:t>
      </w:r>
      <w:r w:rsidR="002723FD" w:rsidRPr="00011219">
        <w:t>mapping.</w:t>
      </w:r>
      <w:bookmarkEnd w:id="23"/>
    </w:p>
    <w:p w14:paraId="38B03FBD" w14:textId="364A257E" w:rsidR="002723FD" w:rsidRDefault="002723FD" w:rsidP="002723FD">
      <w:r w:rsidRPr="002723FD">
        <w:t xml:space="preserve">When a job is created by SOR multi template mapping it is not respecting both skills if the job has two mandatory skill values.  This </w:t>
      </w:r>
      <w:r>
        <w:t>was</w:t>
      </w:r>
      <w:r w:rsidRPr="002723FD">
        <w:t xml:space="preserve"> allowing the job to be scheduled to an operative that does not have both skills.</w:t>
      </w:r>
    </w:p>
    <w:p w14:paraId="05C88138" w14:textId="65434054" w:rsidR="002723FD" w:rsidRDefault="002723FD" w:rsidP="002723FD">
      <w:r>
        <w:t xml:space="preserve">This has been corrected so that multiple mandatory skills are recognised, this can be used in </w:t>
      </w:r>
      <w:r w:rsidR="00E46262">
        <w:t xml:space="preserve">the two following ways. </w:t>
      </w:r>
    </w:p>
    <w:p w14:paraId="21E7BA54" w14:textId="5C85C830" w:rsidR="00E46262" w:rsidRDefault="00E46262" w:rsidP="00E46262">
      <w:pPr>
        <w:pStyle w:val="ListParagraph"/>
        <w:numPr>
          <w:ilvl w:val="0"/>
          <w:numId w:val="21"/>
        </w:numPr>
      </w:pPr>
      <w:r>
        <w:t>All skills mandatory</w:t>
      </w:r>
    </w:p>
    <w:p w14:paraId="6D1459DA" w14:textId="2D532C6E" w:rsidR="00E46262" w:rsidRDefault="00E46262" w:rsidP="00E46262">
      <w:pPr>
        <w:pStyle w:val="ListParagraph"/>
        <w:jc w:val="center"/>
      </w:pPr>
      <w:r>
        <w:rPr>
          <w:noProof/>
        </w:rPr>
        <w:drawing>
          <wp:inline distT="0" distB="0" distL="0" distR="0" wp14:anchorId="4D1F2712" wp14:editId="048CEC55">
            <wp:extent cx="5257800" cy="1143000"/>
            <wp:effectExtent l="0" t="0" r="0" b="0"/>
            <wp:docPr id="631588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1143000"/>
                    </a:xfrm>
                    <a:prstGeom prst="rect">
                      <a:avLst/>
                    </a:prstGeom>
                    <a:noFill/>
                    <a:ln>
                      <a:noFill/>
                    </a:ln>
                  </pic:spPr>
                </pic:pic>
              </a:graphicData>
            </a:graphic>
          </wp:inline>
        </w:drawing>
      </w:r>
    </w:p>
    <w:p w14:paraId="3E71DEAF" w14:textId="38688485" w:rsidR="00E46262" w:rsidRDefault="00E46262" w:rsidP="00E46262">
      <w:pPr>
        <w:pStyle w:val="ListParagraph"/>
      </w:pPr>
      <w:r>
        <w:t>In this configuration, the selected operative must have all of the mandatory skills. This is displayed on the job as below:</w:t>
      </w:r>
    </w:p>
    <w:p w14:paraId="75A993B1" w14:textId="031EC058" w:rsidR="00E46262" w:rsidRDefault="00E46262" w:rsidP="00E46262">
      <w:pPr>
        <w:pStyle w:val="ListParagraph"/>
      </w:pPr>
      <w:r>
        <w:rPr>
          <w:noProof/>
        </w:rPr>
        <w:drawing>
          <wp:inline distT="0" distB="0" distL="0" distR="0" wp14:anchorId="5F90BFF6" wp14:editId="4C62BDF8">
            <wp:extent cx="5267325" cy="1866900"/>
            <wp:effectExtent l="0" t="0" r="9525" b="0"/>
            <wp:docPr id="1353893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14:paraId="7011BD4A" w14:textId="0564AA93" w:rsidR="00E46262" w:rsidRDefault="00E46262" w:rsidP="00E46262">
      <w:pPr>
        <w:pStyle w:val="ListParagraph"/>
        <w:numPr>
          <w:ilvl w:val="0"/>
          <w:numId w:val="21"/>
        </w:numPr>
      </w:pPr>
      <w:r>
        <w:t>1 of skills is mandatory.</w:t>
      </w:r>
    </w:p>
    <w:p w14:paraId="4B75C2DC" w14:textId="66FD1EDB" w:rsidR="00E46262" w:rsidRDefault="00E46262" w:rsidP="00E46262">
      <w:pPr>
        <w:pStyle w:val="ListParagraph"/>
      </w:pPr>
      <w:r>
        <w:rPr>
          <w:noProof/>
        </w:rPr>
        <w:drawing>
          <wp:inline distT="0" distB="0" distL="0" distR="0" wp14:anchorId="5D45ECE4" wp14:editId="47FA4385">
            <wp:extent cx="5257800" cy="1104900"/>
            <wp:effectExtent l="0" t="0" r="0" b="0"/>
            <wp:docPr id="153816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104900"/>
                    </a:xfrm>
                    <a:prstGeom prst="rect">
                      <a:avLst/>
                    </a:prstGeom>
                    <a:noFill/>
                    <a:ln>
                      <a:noFill/>
                    </a:ln>
                  </pic:spPr>
                </pic:pic>
              </a:graphicData>
            </a:graphic>
          </wp:inline>
        </w:drawing>
      </w:r>
    </w:p>
    <w:p w14:paraId="7BF45C59" w14:textId="52ACFFB0" w:rsidR="00E46262" w:rsidRDefault="00E46262" w:rsidP="00E46262">
      <w:pPr>
        <w:pStyle w:val="ListParagraph"/>
      </w:pPr>
      <w:r>
        <w:lastRenderedPageBreak/>
        <w:t>When using the # separator, this will cause the skills to be treated as 1 of the listed skills. And will be displayed on the job as below:</w:t>
      </w:r>
    </w:p>
    <w:p w14:paraId="629D1BFB" w14:textId="25F2687D" w:rsidR="00E46262" w:rsidRPr="002723FD" w:rsidRDefault="00E46262" w:rsidP="00E46262">
      <w:pPr>
        <w:pStyle w:val="ListParagraph"/>
      </w:pPr>
      <w:r>
        <w:rPr>
          <w:noProof/>
        </w:rPr>
        <w:drawing>
          <wp:inline distT="0" distB="0" distL="0" distR="0" wp14:anchorId="73113838" wp14:editId="2218AC9F">
            <wp:extent cx="5267325" cy="1495425"/>
            <wp:effectExtent l="0" t="0" r="9525" b="9525"/>
            <wp:docPr id="869350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495425"/>
                    </a:xfrm>
                    <a:prstGeom prst="rect">
                      <a:avLst/>
                    </a:prstGeom>
                    <a:noFill/>
                    <a:ln>
                      <a:noFill/>
                    </a:ln>
                  </pic:spPr>
                </pic:pic>
              </a:graphicData>
            </a:graphic>
          </wp:inline>
        </w:drawing>
      </w:r>
    </w:p>
    <w:p w14:paraId="64BE9EB6" w14:textId="7A7A0392" w:rsidR="00065E13" w:rsidRDefault="00065E13" w:rsidP="00065E13">
      <w:pPr>
        <w:pStyle w:val="Heading3"/>
      </w:pPr>
      <w:bookmarkStart w:id="24" w:name="_Toc136438812"/>
      <w:r>
        <w:t xml:space="preserve">DRS </w:t>
      </w:r>
      <w:r w:rsidR="00E46262">
        <w:t>6579</w:t>
      </w:r>
      <w:r>
        <w:t xml:space="preserve"> - </w:t>
      </w:r>
      <w:r w:rsidR="00E46262" w:rsidRPr="00011219">
        <w:t>jobs coming over with no address</w:t>
      </w:r>
      <w:r w:rsidR="00E46262">
        <w:t>,</w:t>
      </w:r>
      <w:r w:rsidR="00E46262" w:rsidRPr="00011219">
        <w:t xml:space="preserve"> no priority or </w:t>
      </w:r>
      <w:r w:rsidR="008F4411" w:rsidRPr="00011219">
        <w:t>description.</w:t>
      </w:r>
      <w:bookmarkEnd w:id="24"/>
    </w:p>
    <w:p w14:paraId="7749528A" w14:textId="2BB69B69" w:rsidR="00065E13" w:rsidRDefault="008F4411" w:rsidP="00065E13">
      <w:r>
        <w:t xml:space="preserve">In some circumstances Jobs coming to DRS from Job Manager would not correctly populate the sync database. This results in some confusion and requires jobs to be edited and saved to correct the missing data. </w:t>
      </w:r>
      <w:r>
        <w:br/>
      </w:r>
      <w:r>
        <w:br/>
        <w:t>The addOrder request process has been updated and should now always populate data into the sync tables. Additional two redundant fields have been removed. (PP_WP_ID and PROJECT_PLANNER_JOB)</w:t>
      </w:r>
    </w:p>
    <w:p w14:paraId="615FA808" w14:textId="70246FBC" w:rsidR="0077217E" w:rsidRDefault="0077217E" w:rsidP="0077217E">
      <w:pPr>
        <w:pStyle w:val="Heading3"/>
      </w:pPr>
      <w:bookmarkStart w:id="25" w:name="_Toc136438813"/>
      <w:r>
        <w:t>DRS 66</w:t>
      </w:r>
      <w:r w:rsidR="008F4411">
        <w:t>54</w:t>
      </w:r>
      <w:r>
        <w:t xml:space="preserve"> - </w:t>
      </w:r>
      <w:r w:rsidR="008F4411" w:rsidRPr="008F4411">
        <w:t>not able to use name from user on view filter</w:t>
      </w:r>
      <w:bookmarkEnd w:id="25"/>
    </w:p>
    <w:p w14:paraId="7A72FFBD" w14:textId="77777777" w:rsidR="008F4411" w:rsidRDefault="008F4411">
      <w:pPr>
        <w:spacing w:before="0" w:after="0" w:line="240" w:lineRule="auto"/>
      </w:pPr>
      <w:r>
        <w:t xml:space="preserve">Using </w:t>
      </w:r>
      <w:r w:rsidRPr="008F4411">
        <w:t xml:space="preserve">=VAR(user.name) on a filter </w:t>
      </w:r>
      <w:r>
        <w:t xml:space="preserve">was no longer allowing users to filter based on the username of the current user. </w:t>
      </w:r>
    </w:p>
    <w:p w14:paraId="780F4421" w14:textId="77777777" w:rsidR="008F4411" w:rsidRDefault="008F4411">
      <w:pPr>
        <w:spacing w:before="0" w:after="0" w:line="240" w:lineRule="auto"/>
      </w:pPr>
    </w:p>
    <w:p w14:paraId="6BDDFA3E" w14:textId="77777777" w:rsidR="008F4411" w:rsidRDefault="008F4411">
      <w:pPr>
        <w:spacing w:before="0" w:after="0" w:line="240" w:lineRule="auto"/>
      </w:pPr>
      <w:r>
        <w:t xml:space="preserve">This has been fixed and should now return results as expected. </w:t>
      </w:r>
    </w:p>
    <w:p w14:paraId="4FFD494E" w14:textId="77777777" w:rsidR="008F4411" w:rsidRDefault="008F4411">
      <w:pPr>
        <w:spacing w:before="0" w:after="0" w:line="240" w:lineRule="auto"/>
      </w:pPr>
    </w:p>
    <w:p w14:paraId="138112A2" w14:textId="77777777" w:rsidR="00AF7F98" w:rsidRDefault="00AF7F98">
      <w:pPr>
        <w:spacing w:before="0" w:after="0" w:line="240" w:lineRule="auto"/>
        <w:rPr>
          <w:rFonts w:ascii="Open Sans SemiBold" w:hAnsi="Open Sans SemiBold"/>
          <w:sz w:val="32"/>
          <w:szCs w:val="24"/>
        </w:rPr>
      </w:pPr>
      <w:r>
        <w:br w:type="page"/>
      </w:r>
    </w:p>
    <w:p w14:paraId="5B3CCAB4" w14:textId="30CF15B8" w:rsidR="00DF68F8" w:rsidRDefault="008F4411" w:rsidP="008F4411">
      <w:pPr>
        <w:pStyle w:val="Heading3"/>
      </w:pPr>
      <w:bookmarkStart w:id="26" w:name="_Toc136438814"/>
      <w:r>
        <w:lastRenderedPageBreak/>
        <w:t xml:space="preserve">DRS </w:t>
      </w:r>
      <w:r w:rsidR="00DF68F8">
        <w:t xml:space="preserve">6662 - </w:t>
      </w:r>
      <w:r w:rsidR="00DF68F8" w:rsidRPr="00DF68F8">
        <w:t>Users Cannot See Shared Shortcuts.</w:t>
      </w:r>
      <w:bookmarkEnd w:id="26"/>
    </w:p>
    <w:p w14:paraId="480E1E8E" w14:textId="557D22ED" w:rsidR="00DF68F8" w:rsidRDefault="00DF68F8" w:rsidP="00DF68F8">
      <w:r>
        <w:t xml:space="preserve">Users were on occasion finding that they were unable to see shared shortcuts. </w:t>
      </w:r>
    </w:p>
    <w:p w14:paraId="4E979DAB" w14:textId="77777777" w:rsidR="00DF68F8" w:rsidRDefault="00DF68F8" w:rsidP="00DF68F8">
      <w:r>
        <w:t xml:space="preserve">This was found to be caused by profile names with an additional space before or after the username. A fix has been applied to remove any errant spaces before or after a profile name to correct this issue. </w:t>
      </w:r>
    </w:p>
    <w:p w14:paraId="2020B678" w14:textId="15789923" w:rsidR="00DF68F8" w:rsidRDefault="00DF68F8" w:rsidP="00DF68F8">
      <w:r>
        <w:t xml:space="preserve">Shared views should now correctly be displayed at all times. </w:t>
      </w:r>
    </w:p>
    <w:p w14:paraId="08E14756" w14:textId="2187BDEC" w:rsidR="00DF68F8" w:rsidRDefault="00DF68F8" w:rsidP="00DF68F8">
      <w:pPr>
        <w:pStyle w:val="Heading3"/>
      </w:pPr>
      <w:bookmarkStart w:id="27" w:name="_Toc136438815"/>
      <w:r>
        <w:t xml:space="preserve">DRS 6782/6914 - </w:t>
      </w:r>
      <w:r w:rsidRPr="00011219">
        <w:t xml:space="preserve">Tenant Code Rules not working </w:t>
      </w:r>
      <w:r w:rsidRPr="00011219">
        <w:t>correctly.</w:t>
      </w:r>
      <w:bookmarkEnd w:id="27"/>
    </w:p>
    <w:p w14:paraId="7BB2E814" w14:textId="6C998BA7" w:rsidR="00DF68F8" w:rsidRDefault="00DF68F8" w:rsidP="00DF68F8">
      <w:r>
        <w:t xml:space="preserve">User where finding that in some situations tenant code warning were not being displayed as expected. </w:t>
      </w:r>
    </w:p>
    <w:p w14:paraId="48DBADEA" w14:textId="1E38067E" w:rsidR="00DF68F8" w:rsidRDefault="00DF68F8" w:rsidP="00DF68F8">
      <w:r>
        <w:t xml:space="preserve">This was found to be </w:t>
      </w:r>
      <w:r>
        <w:t>when the tenant code rules were checked and the new template id was returned, the model id field was updated on the job, but all other template fields were taken from the original template.</w:t>
      </w:r>
      <w:r>
        <w:t xml:space="preserve"> </w:t>
      </w:r>
      <w:r>
        <w:t xml:space="preserve">This </w:t>
      </w:r>
      <w:r>
        <w:t xml:space="preserve">meant </w:t>
      </w:r>
      <w:r>
        <w:t>worker request</w:t>
      </w:r>
      <w:r>
        <w:t>s</w:t>
      </w:r>
      <w:r>
        <w:t xml:space="preserve"> still related to the original template even though the model id was the new template id.</w:t>
      </w:r>
    </w:p>
    <w:p w14:paraId="353EB840" w14:textId="3E6E853C" w:rsidR="00DF68F8" w:rsidRDefault="00DF68F8" w:rsidP="00DF68F8">
      <w:r>
        <w:t xml:space="preserve">This has been fixed so that </w:t>
      </w:r>
      <w:r w:rsidRPr="00DF68F8">
        <w:t>when the check for tenant code rules returns a new template id, it then selects the template and updates all the relevant fields on the job.</w:t>
      </w:r>
    </w:p>
    <w:p w14:paraId="621E1946" w14:textId="77777777" w:rsidR="00F25E1D" w:rsidRDefault="00F25E1D">
      <w:pPr>
        <w:spacing w:before="0" w:after="0" w:line="240" w:lineRule="auto"/>
        <w:rPr>
          <w:rFonts w:ascii="Open Sans SemiBold" w:hAnsi="Open Sans SemiBold"/>
          <w:sz w:val="32"/>
          <w:szCs w:val="24"/>
        </w:rPr>
      </w:pPr>
      <w:r>
        <w:br w:type="page"/>
      </w:r>
    </w:p>
    <w:p w14:paraId="3A026F41" w14:textId="3DDCFE8C" w:rsidR="00DF68F8" w:rsidRDefault="00DF68F8" w:rsidP="00DF68F8">
      <w:pPr>
        <w:pStyle w:val="Heading3"/>
      </w:pPr>
      <w:bookmarkStart w:id="28" w:name="_Toc136438816"/>
      <w:r>
        <w:lastRenderedPageBreak/>
        <w:t xml:space="preserve">DRS 6814 - </w:t>
      </w:r>
      <w:r w:rsidRPr="00DF68F8">
        <w:t>Not displaying all operatives on planning board</w:t>
      </w:r>
      <w:bookmarkEnd w:id="28"/>
    </w:p>
    <w:p w14:paraId="7D4C4A10" w14:textId="72F1B242" w:rsidR="00DF68F8" w:rsidRDefault="00876D0F" w:rsidP="00DF68F8">
      <w:r w:rsidRPr="00876D0F">
        <w:t xml:space="preserve">When attempting to view the planning board for a number of project packages </w:t>
      </w:r>
      <w:r>
        <w:t xml:space="preserve">operatives would sometimes be excluded from the planning board. </w:t>
      </w:r>
    </w:p>
    <w:p w14:paraId="048F9219" w14:textId="27137102" w:rsidR="00876D0F" w:rsidRDefault="00876D0F" w:rsidP="00876D0F">
      <w:r>
        <w:t>This was happening</w:t>
      </w:r>
      <w:r>
        <w:t xml:space="preserve"> because originally the object ids selected to show on the planning board ha</w:t>
      </w:r>
      <w:r>
        <w:t>d</w:t>
      </w:r>
      <w:r>
        <w:t xml:space="preserve"> a date range. This date range is compared to the projectPackageScheduleItem.PlannedPeriod_start. Only object ids which fall inside this date range are selected to </w:t>
      </w:r>
      <w:r>
        <w:t>prevent</w:t>
      </w:r>
      <w:r>
        <w:t xml:space="preserve"> huge amounts of ids being returned. </w:t>
      </w:r>
      <w:r>
        <w:t>However, t</w:t>
      </w:r>
      <w:r>
        <w:t>his only makes sense if we’re only selecting workers or customers.</w:t>
      </w:r>
    </w:p>
    <w:p w14:paraId="720DCA39" w14:textId="12E47C7C" w:rsidR="00876D0F" w:rsidRDefault="00876D0F" w:rsidP="00876D0F">
      <w:r>
        <w:t>The date range check will now only be used if we are selecting workers or customers, not project or project packages.</w:t>
      </w:r>
    </w:p>
    <w:p w14:paraId="2B1CE0FC" w14:textId="224DC66D" w:rsidR="00876D0F" w:rsidRDefault="00876D0F" w:rsidP="00876D0F">
      <w:pPr>
        <w:pStyle w:val="Heading3"/>
      </w:pPr>
      <w:bookmarkStart w:id="29" w:name="_Toc136438817"/>
      <w:r>
        <w:t xml:space="preserve">DRS 6850 - </w:t>
      </w:r>
      <w:r w:rsidRPr="00011219">
        <w:t>Not able to load a Project after assigning it a Team</w:t>
      </w:r>
      <w:bookmarkEnd w:id="29"/>
    </w:p>
    <w:p w14:paraId="20C308DB" w14:textId="72F881EE" w:rsidR="00876D0F" w:rsidRDefault="00876D0F" w:rsidP="00876D0F">
      <w:r>
        <w:t>A situation could occur where DRS was unable to load a project after assigning a team to it resulting in a “</w:t>
      </w:r>
      <w:r w:rsidRPr="00876D0F">
        <w:t>Error while getting HTTP request answer.</w:t>
      </w:r>
      <w:r>
        <w:t xml:space="preserve">” Error. </w:t>
      </w:r>
    </w:p>
    <w:p w14:paraId="2B0CB72E" w14:textId="41D40195" w:rsidR="00876D0F" w:rsidRDefault="00876D0F" w:rsidP="00876D0F">
      <w:r>
        <w:t xml:space="preserve">This was found to be an error resulting in an endless loop eventually resulting in a timeout in the UI and the process continuing to run using CPU. This has now been fixed. </w:t>
      </w:r>
    </w:p>
    <w:p w14:paraId="2540B098" w14:textId="4BD0A7D2" w:rsidR="00876D0F" w:rsidRDefault="00876D0F" w:rsidP="00876D0F">
      <w:pPr>
        <w:pStyle w:val="Heading3"/>
      </w:pPr>
      <w:bookmarkStart w:id="30" w:name="_Toc136438818"/>
      <w:r>
        <w:t xml:space="preserve">DRS 6887 - </w:t>
      </w:r>
      <w:r w:rsidRPr="00116253">
        <w:t>Unable to view Personal Views in DRS Upgrade v6</w:t>
      </w:r>
      <w:bookmarkEnd w:id="30"/>
    </w:p>
    <w:p w14:paraId="35D08F3C" w14:textId="2BA835E4" w:rsidR="00876D0F" w:rsidRDefault="00876D0F" w:rsidP="00876D0F">
      <w:r>
        <w:t xml:space="preserve">When logging in but not using the exact case of the user personal views would not be displayed. </w:t>
      </w:r>
    </w:p>
    <w:p w14:paraId="1196F9A9" w14:textId="5707179D" w:rsidR="00876D0F" w:rsidRDefault="00876D0F" w:rsidP="00876D0F">
      <w:r>
        <w:t xml:space="preserve">This has been corrected and is no longer case sensitive. </w:t>
      </w:r>
    </w:p>
    <w:p w14:paraId="4DA6D1BC" w14:textId="42713765" w:rsidR="00876D0F" w:rsidRDefault="00194407" w:rsidP="00876D0F">
      <w:pPr>
        <w:pStyle w:val="Heading3"/>
      </w:pPr>
      <w:bookmarkStart w:id="31" w:name="_Toc136438819"/>
      <w:r>
        <w:lastRenderedPageBreak/>
        <w:t xml:space="preserve">DRS 6915 - </w:t>
      </w:r>
      <w:r w:rsidRPr="00116253">
        <w:t xml:space="preserve">Visit templates listed that don't meet Tenant Warning Code </w:t>
      </w:r>
      <w:r w:rsidRPr="00116253">
        <w:t>rules.</w:t>
      </w:r>
      <w:bookmarkEnd w:id="31"/>
    </w:p>
    <w:p w14:paraId="1020B7E4" w14:textId="07F164AC" w:rsidR="00194407" w:rsidRDefault="00194407" w:rsidP="00194407">
      <w:r>
        <w:t>It was found that when</w:t>
      </w:r>
      <w:r w:rsidRPr="00194407">
        <w:t xml:space="preserve"> raising a visit that you are warned that "Only valid templates associated to the tenant warning code XX can be scheduled". </w:t>
      </w:r>
      <w:r w:rsidRPr="00194407">
        <w:t>However,</w:t>
      </w:r>
      <w:r w:rsidRPr="00194407">
        <w:t xml:space="preserve"> despite this all visit templates are shown all of the time when raising a visit.</w:t>
      </w:r>
    </w:p>
    <w:p w14:paraId="48647606" w14:textId="527E16E6" w:rsidR="00194407" w:rsidRDefault="00194407" w:rsidP="00194407">
      <w:r>
        <w:t>A</w:t>
      </w:r>
      <w:r w:rsidRPr="00194407">
        <w:t xml:space="preserve"> problem </w:t>
      </w:r>
      <w:r>
        <w:t>was found</w:t>
      </w:r>
      <w:r w:rsidRPr="00194407">
        <w:t xml:space="preserve"> that even though the job view controller knows there is a tenant code rule and that the list of templates should be restricted, it </w:t>
      </w:r>
      <w:r>
        <w:t>wasn’t</w:t>
      </w:r>
      <w:r w:rsidRPr="00194407">
        <w:t xml:space="preserve"> passing the customer id to the job template list so it will always display the full list.</w:t>
      </w:r>
    </w:p>
    <w:p w14:paraId="072C52AB" w14:textId="65873408" w:rsidR="00194407" w:rsidRPr="00194407" w:rsidRDefault="00194407" w:rsidP="00194407">
      <w:r>
        <w:t xml:space="preserve">This has been updated so that </w:t>
      </w:r>
      <w:r w:rsidRPr="00194407">
        <w:t>if the job template list needs to be restricted by a tenant code rule the customer id is passed to the job template list so that it can load the restricted list.</w:t>
      </w:r>
    </w:p>
    <w:p w14:paraId="12E1EC0F" w14:textId="77777777" w:rsidR="00F25E1D" w:rsidRDefault="00F25E1D">
      <w:pPr>
        <w:spacing w:before="0" w:after="0" w:line="240" w:lineRule="auto"/>
        <w:rPr>
          <w:rFonts w:ascii="Open Sans SemiBold" w:hAnsi="Open Sans SemiBold"/>
          <w:sz w:val="32"/>
          <w:szCs w:val="24"/>
        </w:rPr>
      </w:pPr>
      <w:r>
        <w:br w:type="page"/>
      </w:r>
    </w:p>
    <w:p w14:paraId="5874979B" w14:textId="0AAFBC92" w:rsidR="00DF68F8" w:rsidRDefault="00194407" w:rsidP="00DF68F8">
      <w:pPr>
        <w:pStyle w:val="Heading3"/>
      </w:pPr>
      <w:bookmarkStart w:id="32" w:name="_Toc136438820"/>
      <w:r>
        <w:lastRenderedPageBreak/>
        <w:t xml:space="preserve">DRS 6927 - </w:t>
      </w:r>
      <w:r w:rsidRPr="00194407">
        <w:t>Unable to use Meeting creation as there is no contract in drop down list.</w:t>
      </w:r>
      <w:bookmarkEnd w:id="32"/>
    </w:p>
    <w:p w14:paraId="11D39ECF" w14:textId="493F1E12" w:rsidR="00194407" w:rsidRDefault="0049041F" w:rsidP="00194407">
      <w:r>
        <w:t xml:space="preserve">When attempting to add a contract for a meeting if there were too many possible options the dropdown would error and show nothing. </w:t>
      </w:r>
      <w:r>
        <w:br/>
      </w:r>
      <w:r>
        <w:br/>
        <w:t xml:space="preserve">This has now been altered so that paging can be used in the dropdown if there are more than 100 records to show using the PgUp and PgDn keys. </w:t>
      </w:r>
      <w:r>
        <w:rPr>
          <w:noProof/>
        </w:rPr>
        <w:drawing>
          <wp:inline distT="0" distB="0" distL="0" distR="0" wp14:anchorId="0F241A73" wp14:editId="29BCC0D9">
            <wp:extent cx="5267325" cy="2647950"/>
            <wp:effectExtent l="0" t="0" r="9525" b="0"/>
            <wp:docPr id="1756132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647950"/>
                    </a:xfrm>
                    <a:prstGeom prst="rect">
                      <a:avLst/>
                    </a:prstGeom>
                    <a:noFill/>
                    <a:ln>
                      <a:noFill/>
                    </a:ln>
                  </pic:spPr>
                </pic:pic>
              </a:graphicData>
            </a:graphic>
          </wp:inline>
        </w:drawing>
      </w:r>
    </w:p>
    <w:p w14:paraId="74285E2A" w14:textId="55FF342F" w:rsidR="0049041F" w:rsidRDefault="0049041F" w:rsidP="00194407">
      <w:r>
        <w:t xml:space="preserve">There is however a known issue with existing worker views attempting to use a column (Worker_WORKER_CLASSIFICATION) which no longer exists which can cause errors. This can be corrected by removing these rows from sui_view_element. However, a more permanent fix will be added to the upgrade process at a later date.  </w:t>
      </w:r>
    </w:p>
    <w:p w14:paraId="5F3AAEDF" w14:textId="77777777" w:rsidR="00F25E1D" w:rsidRDefault="00F25E1D">
      <w:pPr>
        <w:spacing w:before="0" w:after="0" w:line="240" w:lineRule="auto"/>
        <w:rPr>
          <w:rFonts w:ascii="Open Sans SemiBold" w:hAnsi="Open Sans SemiBold"/>
          <w:sz w:val="32"/>
          <w:szCs w:val="24"/>
        </w:rPr>
      </w:pPr>
      <w:r>
        <w:br w:type="page"/>
      </w:r>
    </w:p>
    <w:p w14:paraId="29D7C00D" w14:textId="7EA6C759" w:rsidR="0049041F" w:rsidRDefault="0049041F" w:rsidP="0049041F">
      <w:pPr>
        <w:pStyle w:val="Heading3"/>
      </w:pPr>
      <w:bookmarkStart w:id="33" w:name="_Toc136438821"/>
      <w:r>
        <w:lastRenderedPageBreak/>
        <w:t xml:space="preserve">DRS 6992 - </w:t>
      </w:r>
      <w:r w:rsidR="003C7926" w:rsidRPr="003C7926">
        <w:t>Appointment Reminder Text Messages</w:t>
      </w:r>
      <w:bookmarkEnd w:id="33"/>
    </w:p>
    <w:p w14:paraId="070D6496" w14:textId="2BB4DA15" w:rsidR="00DB2501" w:rsidRDefault="003C7926" w:rsidP="003C7926">
      <w:r>
        <w:t xml:space="preserve">Some </w:t>
      </w:r>
      <w:r w:rsidR="00DB2501">
        <w:t>customers</w:t>
      </w:r>
      <w:r>
        <w:t xml:space="preserve"> were having issues where appointment reminder text messages were not being sent out as expected. </w:t>
      </w:r>
      <w:r>
        <w:br/>
      </w:r>
      <w:r>
        <w:br/>
        <w:t xml:space="preserve">this was found to be a bug with the phone number validation </w:t>
      </w:r>
      <w:r w:rsidR="00DB2501">
        <w:t>around country code validation where the reminder process would not correctly process some entries based on the initial coding of the number (+447, 447, 07 etc)</w:t>
      </w:r>
    </w:p>
    <w:p w14:paraId="1C4F604F" w14:textId="7026B602" w:rsidR="00DB2501" w:rsidRDefault="00DB2501" w:rsidP="003C7926">
      <w:r>
        <w:t xml:space="preserve">This has now been corrected and should correctly handled valid phone numbers in all formats. </w:t>
      </w:r>
    </w:p>
    <w:p w14:paraId="690F6826" w14:textId="522E7EB1" w:rsidR="00DB2501" w:rsidRDefault="00DB2501" w:rsidP="00DB2501">
      <w:pPr>
        <w:pStyle w:val="Heading3"/>
      </w:pPr>
      <w:bookmarkStart w:id="34" w:name="_Toc136438822"/>
      <w:r>
        <w:t xml:space="preserve">DRS 6994 - </w:t>
      </w:r>
      <w:r w:rsidR="00C23849" w:rsidRPr="00C23849">
        <w:t xml:space="preserve">Copying a quota calendar does not retain the quota </w:t>
      </w:r>
      <w:r w:rsidR="00C23849" w:rsidRPr="00C23849">
        <w:t>details.</w:t>
      </w:r>
      <w:bookmarkEnd w:id="34"/>
    </w:p>
    <w:p w14:paraId="455E859B" w14:textId="28153FD9" w:rsidR="00C23849" w:rsidRDefault="00C23849" w:rsidP="00C23849">
      <w:r>
        <w:t xml:space="preserve">When copying a calendar with quotas enabled the quota information is not visible to the user on the copy. </w:t>
      </w:r>
    </w:p>
    <w:p w14:paraId="59C1D8BE" w14:textId="6A1E44FA" w:rsidR="00C23849" w:rsidRDefault="00C23849" w:rsidP="00C23849">
      <w:r>
        <w:t xml:space="preserve">The issue here is rather than it not being copied is that for the copy the setting to display the quotas was disabled so it appeared they were not present. This has been corrected so that if there are quotas when copying the calendar should be set to display them automatically. </w:t>
      </w:r>
    </w:p>
    <w:p w14:paraId="1A3B085B" w14:textId="7584AB69" w:rsidR="00C23849" w:rsidRDefault="00C23849" w:rsidP="00C23849">
      <w:pPr>
        <w:pStyle w:val="Heading3"/>
      </w:pPr>
      <w:bookmarkStart w:id="35" w:name="_Toc136438823"/>
      <w:r>
        <w:t xml:space="preserve">DRS 6996 - </w:t>
      </w:r>
      <w:r w:rsidRPr="00116253">
        <w:t>Current / Future Diary unable to be displayed - archived diaries showing ok</w:t>
      </w:r>
      <w:bookmarkEnd w:id="35"/>
    </w:p>
    <w:p w14:paraId="73EF56BC" w14:textId="5C8D6B6E" w:rsidR="00C23849" w:rsidRDefault="00716BE6" w:rsidP="00C23849">
      <w:r>
        <w:t xml:space="preserve">In some circumstances diaries would not correct be displayed and would show blank. </w:t>
      </w:r>
    </w:p>
    <w:p w14:paraId="2FEBA563" w14:textId="0FA4BEE6" w:rsidR="00716BE6" w:rsidRDefault="00716BE6" w:rsidP="00C23849">
      <w:r>
        <w:t xml:space="preserve">This was found to be an issue when </w:t>
      </w:r>
      <w:r w:rsidRPr="00716BE6">
        <w:t>the getDiaryScheduleEvents is trying to add a new strip do the DiaryWorkerDay.</w:t>
      </w:r>
    </w:p>
    <w:p w14:paraId="207E1496" w14:textId="6C52D6DC" w:rsidR="00716BE6" w:rsidRDefault="00716BE6" w:rsidP="00C23849">
      <w:r>
        <w:t xml:space="preserve">This has been corrected and should now always display the expected diary. </w:t>
      </w:r>
    </w:p>
    <w:p w14:paraId="729503A0" w14:textId="6155834E" w:rsidR="00716BE6" w:rsidRDefault="00101F89" w:rsidP="00716BE6">
      <w:pPr>
        <w:pStyle w:val="Heading3"/>
      </w:pPr>
      <w:bookmarkStart w:id="36" w:name="_Toc136438824"/>
      <w:r>
        <w:lastRenderedPageBreak/>
        <w:t xml:space="preserve">DRS 7004 – Update 7zip version due to security </w:t>
      </w:r>
      <w:r w:rsidR="0056689A">
        <w:t>vulnerability</w:t>
      </w:r>
      <w:r>
        <w:t xml:space="preserve">  </w:t>
      </w:r>
      <w:r w:rsidRPr="00101F89">
        <w:t>CVE-2022-29072</w:t>
      </w:r>
      <w:bookmarkEnd w:id="36"/>
    </w:p>
    <w:p w14:paraId="263EBE16" w14:textId="1156BCA5" w:rsidR="00101F89" w:rsidRDefault="00101F89" w:rsidP="00101F89">
      <w:r>
        <w:t xml:space="preserve">A vulnerability was found with 7zip which could result in privileges being gained to execute arbitrary code. </w:t>
      </w:r>
    </w:p>
    <w:p w14:paraId="44BBFAAA" w14:textId="55FBB2EC" w:rsidR="00101F89" w:rsidRDefault="00101F89" w:rsidP="00101F89">
      <w:r>
        <w:t>We have taken the suggested steps to prevent this exploit and upgraded the 7-ZipPortable to version 2.2.2.1.</w:t>
      </w:r>
    </w:p>
    <w:p w14:paraId="7E555575" w14:textId="469CAC9B" w:rsidR="0056689A" w:rsidRDefault="0056689A" w:rsidP="0056689A">
      <w:pPr>
        <w:pStyle w:val="Heading3"/>
      </w:pPr>
      <w:bookmarkStart w:id="37" w:name="_Toc136438825"/>
      <w:r>
        <w:t xml:space="preserve">DRS 7006 - </w:t>
      </w:r>
      <w:r w:rsidRPr="0056689A">
        <w:t>Unable to use date filtering in Advanced Filter</w:t>
      </w:r>
      <w:bookmarkEnd w:id="37"/>
    </w:p>
    <w:p w14:paraId="16EC2A09" w14:textId="28F5269D" w:rsidR="0056689A" w:rsidRDefault="0056689A" w:rsidP="0056689A">
      <w:r>
        <w:t xml:space="preserve">Advanced filters were not correctly allowing users to create views that use certain filters like “&gt;d” for date filtering. This would result in an invalid filter err or message. </w:t>
      </w:r>
    </w:p>
    <w:p w14:paraId="148D9371" w14:textId="6515E7A6" w:rsidR="0056689A" w:rsidRDefault="0056689A" w:rsidP="0056689A">
      <w:r>
        <w:t xml:space="preserve">This has been corrected and all filter options available in previous versions should now work correctly. </w:t>
      </w:r>
    </w:p>
    <w:p w14:paraId="23680AC7" w14:textId="0CCE29B7" w:rsidR="0056689A" w:rsidRDefault="0056689A" w:rsidP="0056689A">
      <w:pPr>
        <w:pStyle w:val="Heading3"/>
      </w:pPr>
      <w:bookmarkStart w:id="38" w:name="_Toc136438826"/>
      <w:r>
        <w:t xml:space="preserve">DRS 7009 - </w:t>
      </w:r>
      <w:r w:rsidRPr="002723FD">
        <w:t>Appointment template field appears twice in SOR Template screen</w:t>
      </w:r>
      <w:bookmarkEnd w:id="38"/>
    </w:p>
    <w:p w14:paraId="032742AE" w14:textId="0066C0BA" w:rsidR="0056689A" w:rsidRDefault="00F25E1D" w:rsidP="0056689A">
      <w:r>
        <w:t xml:space="preserve">The appointment template field was incorrectly appearing twice in the SOR template screen </w:t>
      </w:r>
    </w:p>
    <w:p w14:paraId="3FCD4EEF" w14:textId="400053F3" w:rsidR="00F25E1D" w:rsidRDefault="00F25E1D" w:rsidP="0056689A">
      <w:r>
        <w:t xml:space="preserve">This has been corrected and the field should now only be displayed once. </w:t>
      </w:r>
    </w:p>
    <w:p w14:paraId="6A9A7D24" w14:textId="77777777" w:rsidR="00F25E1D" w:rsidRDefault="00F25E1D">
      <w:pPr>
        <w:spacing w:before="0" w:after="0" w:line="240" w:lineRule="auto"/>
        <w:rPr>
          <w:rFonts w:ascii="Open Sans SemiBold" w:hAnsi="Open Sans SemiBold"/>
          <w:sz w:val="32"/>
          <w:szCs w:val="24"/>
        </w:rPr>
      </w:pPr>
      <w:r>
        <w:br w:type="page"/>
      </w:r>
    </w:p>
    <w:p w14:paraId="66381EE7" w14:textId="16D453AB" w:rsidR="00F25E1D" w:rsidRPr="0056689A" w:rsidRDefault="00F25E1D" w:rsidP="00F25E1D">
      <w:pPr>
        <w:pStyle w:val="Heading3"/>
      </w:pPr>
      <w:bookmarkStart w:id="39" w:name="_Toc136438827"/>
      <w:r>
        <w:lastRenderedPageBreak/>
        <w:t xml:space="preserve">DRS 7027 - </w:t>
      </w:r>
      <w:r w:rsidRPr="00F25E1D">
        <w:t>Unable to add daily unavailability for operative(s)</w:t>
      </w:r>
      <w:bookmarkEnd w:id="39"/>
    </w:p>
    <w:p w14:paraId="1AEA6F63" w14:textId="0B8B0066" w:rsidR="00101F89" w:rsidRDefault="00F25E1D" w:rsidP="00101F89">
      <w:r>
        <w:t xml:space="preserve">When attempting to add daily unavailabilities for multiple operatives the process would fail. </w:t>
      </w:r>
    </w:p>
    <w:p w14:paraId="68B6E364" w14:textId="10322BB7" w:rsidR="00F25E1D" w:rsidRDefault="00F25E1D" w:rsidP="00101F89">
      <w:r>
        <w:t xml:space="preserve">This has been updated so that add and remove unaviliabliites can be processed via the background services. This should now work correctly. </w:t>
      </w:r>
    </w:p>
    <w:p w14:paraId="512466DD" w14:textId="77777777" w:rsidR="00F25E1D" w:rsidRPr="00101F89" w:rsidRDefault="00F25E1D" w:rsidP="00101F89"/>
    <w:p w14:paraId="063C6992" w14:textId="24152BC4" w:rsidR="0077217E" w:rsidRDefault="0077217E" w:rsidP="008F4411">
      <w:pPr>
        <w:pStyle w:val="Heading3"/>
        <w:rPr>
          <w:rFonts w:eastAsiaTheme="majorEastAsia" w:cstheme="majorBidi"/>
          <w:sz w:val="54"/>
          <w:szCs w:val="32"/>
        </w:rPr>
      </w:pPr>
      <w:r>
        <w:br w:type="page"/>
      </w:r>
    </w:p>
    <w:p w14:paraId="549705FA" w14:textId="1F75D36B" w:rsidR="00E257BC" w:rsidRPr="00E257BC" w:rsidRDefault="00E257BC" w:rsidP="00E257BC">
      <w:pPr>
        <w:pStyle w:val="Heading1"/>
      </w:pPr>
      <w:bookmarkStart w:id="40" w:name="_Toc136438828"/>
      <w:r>
        <w:lastRenderedPageBreak/>
        <w:t>Release list of Components</w:t>
      </w:r>
      <w:bookmarkEnd w:id="40"/>
    </w:p>
    <w:p w14:paraId="61091F12" w14:textId="0EB52BD7" w:rsidR="003408A2" w:rsidRDefault="00421B77" w:rsidP="00421B77">
      <w:pPr>
        <w:pStyle w:val="Heading2"/>
      </w:pPr>
      <w:bookmarkStart w:id="41" w:name="_Toc136438829"/>
      <w:r>
        <w:t>Internal Component Versions</w:t>
      </w:r>
      <w:bookmarkEnd w:id="41"/>
    </w:p>
    <w:tbl>
      <w:tblPr>
        <w:tblStyle w:val="TableGrid0"/>
        <w:tblW w:w="8258" w:type="dxa"/>
        <w:tblInd w:w="6" w:type="dxa"/>
        <w:tblCellMar>
          <w:top w:w="7" w:type="dxa"/>
          <w:left w:w="109" w:type="dxa"/>
          <w:right w:w="115" w:type="dxa"/>
        </w:tblCellMar>
        <w:tblLook w:val="04A0" w:firstRow="1" w:lastRow="0" w:firstColumn="1" w:lastColumn="0" w:noHBand="0" w:noVBand="1"/>
      </w:tblPr>
      <w:tblGrid>
        <w:gridCol w:w="5941"/>
        <w:gridCol w:w="2317"/>
      </w:tblGrid>
      <w:tr w:rsidR="003408A2" w14:paraId="4371FD09" w14:textId="77777777" w:rsidTr="00535581">
        <w:trPr>
          <w:trHeight w:val="497"/>
        </w:trPr>
        <w:tc>
          <w:tcPr>
            <w:tcW w:w="594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35F9CF61" w14:textId="77777777" w:rsidR="003408A2" w:rsidRDefault="003408A2" w:rsidP="00535581">
            <w:pPr>
              <w:spacing w:before="120" w:after="120"/>
            </w:pPr>
            <w:bookmarkStart w:id="42" w:name="_Hlk130210551"/>
            <w:r>
              <w:t xml:space="preserve">Function </w:t>
            </w:r>
          </w:p>
        </w:tc>
        <w:tc>
          <w:tcPr>
            <w:tcW w:w="23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B958DE9" w14:textId="77777777" w:rsidR="003408A2" w:rsidRDefault="003408A2" w:rsidP="00535581">
            <w:pPr>
              <w:spacing w:before="120" w:after="120"/>
            </w:pPr>
            <w:r>
              <w:t xml:space="preserve">Version </w:t>
            </w:r>
          </w:p>
        </w:tc>
      </w:tr>
      <w:tr w:rsidR="003408A2" w14:paraId="5EDA2DCE" w14:textId="77777777" w:rsidTr="003408A2">
        <w:trPr>
          <w:trHeight w:val="367"/>
        </w:trPr>
        <w:tc>
          <w:tcPr>
            <w:tcW w:w="5941" w:type="dxa"/>
            <w:tcBorders>
              <w:top w:val="single" w:sz="4" w:space="0" w:color="000000"/>
              <w:left w:val="single" w:sz="4" w:space="0" w:color="000000"/>
              <w:bottom w:val="single" w:sz="4" w:space="0" w:color="000000"/>
              <w:right w:val="single" w:sz="4" w:space="0" w:color="000000"/>
            </w:tcBorders>
          </w:tcPr>
          <w:p w14:paraId="07051080" w14:textId="77777777" w:rsidR="003408A2" w:rsidRDefault="003408A2" w:rsidP="00535581">
            <w:pPr>
              <w:spacing w:before="120" w:after="120"/>
            </w:pPr>
            <w:r>
              <w:t xml:space="preserve">DRS Server (Kernel) </w:t>
            </w:r>
          </w:p>
        </w:tc>
        <w:tc>
          <w:tcPr>
            <w:tcW w:w="2317" w:type="dxa"/>
            <w:tcBorders>
              <w:top w:val="single" w:sz="4" w:space="0" w:color="000000"/>
              <w:left w:val="single" w:sz="4" w:space="0" w:color="000000"/>
              <w:bottom w:val="single" w:sz="4" w:space="0" w:color="000000"/>
              <w:right w:val="single" w:sz="4" w:space="0" w:color="000000"/>
            </w:tcBorders>
          </w:tcPr>
          <w:p w14:paraId="6856A3E3" w14:textId="0F3F16A6" w:rsidR="003408A2" w:rsidRPr="00B674A8" w:rsidRDefault="003408A2" w:rsidP="00535581">
            <w:pPr>
              <w:spacing w:before="120" w:after="120"/>
            </w:pPr>
            <w:r w:rsidRPr="00B674A8">
              <w:t>6.3</w:t>
            </w:r>
            <w:r>
              <w:t>.1.</w:t>
            </w:r>
            <w:r w:rsidR="00034403">
              <w:t>9</w:t>
            </w:r>
          </w:p>
        </w:tc>
      </w:tr>
      <w:tr w:rsidR="003408A2" w14:paraId="7ED9086D"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731C18B7" w14:textId="77777777" w:rsidR="003408A2" w:rsidRDefault="003408A2" w:rsidP="00535581">
            <w:pPr>
              <w:spacing w:before="120" w:after="120"/>
            </w:pPr>
            <w:r>
              <w:t xml:space="preserve">Background Service </w:t>
            </w:r>
          </w:p>
        </w:tc>
        <w:tc>
          <w:tcPr>
            <w:tcW w:w="2317" w:type="dxa"/>
            <w:tcBorders>
              <w:top w:val="single" w:sz="4" w:space="0" w:color="000000"/>
              <w:left w:val="single" w:sz="4" w:space="0" w:color="000000"/>
              <w:bottom w:val="single" w:sz="4" w:space="0" w:color="000000"/>
              <w:right w:val="single" w:sz="4" w:space="0" w:color="000000"/>
            </w:tcBorders>
          </w:tcPr>
          <w:p w14:paraId="17ED1F5E" w14:textId="61741AE4" w:rsidR="003408A2" w:rsidRPr="00B674A8" w:rsidRDefault="003408A2" w:rsidP="00535581">
            <w:pPr>
              <w:spacing w:before="120" w:after="120"/>
            </w:pPr>
            <w:r>
              <w:t>6.</w:t>
            </w:r>
            <w:r w:rsidR="00421B77">
              <w:t>1.</w:t>
            </w:r>
            <w:r w:rsidR="00AF7F98">
              <w:t>2</w:t>
            </w:r>
          </w:p>
        </w:tc>
      </w:tr>
      <w:tr w:rsidR="003408A2" w14:paraId="117BAF1D" w14:textId="77777777" w:rsidTr="003408A2">
        <w:trPr>
          <w:trHeight w:val="290"/>
        </w:trPr>
        <w:tc>
          <w:tcPr>
            <w:tcW w:w="5941" w:type="dxa"/>
            <w:tcBorders>
              <w:top w:val="single" w:sz="4" w:space="0" w:color="000000"/>
              <w:left w:val="single" w:sz="4" w:space="0" w:color="000000"/>
              <w:bottom w:val="single" w:sz="4" w:space="0" w:color="000000"/>
              <w:right w:val="single" w:sz="4" w:space="0" w:color="000000"/>
            </w:tcBorders>
          </w:tcPr>
          <w:p w14:paraId="67252F09" w14:textId="77777777" w:rsidR="003408A2" w:rsidRDefault="003408A2" w:rsidP="00535581">
            <w:pPr>
              <w:spacing w:before="120" w:after="120"/>
            </w:pPr>
            <w:r>
              <w:t xml:space="preserve">Connector Services </w:t>
            </w:r>
          </w:p>
        </w:tc>
        <w:tc>
          <w:tcPr>
            <w:tcW w:w="2317" w:type="dxa"/>
            <w:tcBorders>
              <w:top w:val="single" w:sz="4" w:space="0" w:color="000000"/>
              <w:left w:val="single" w:sz="4" w:space="0" w:color="000000"/>
              <w:bottom w:val="single" w:sz="4" w:space="0" w:color="000000"/>
              <w:right w:val="single" w:sz="4" w:space="0" w:color="000000"/>
            </w:tcBorders>
          </w:tcPr>
          <w:p w14:paraId="188A6CC6" w14:textId="7FB143AC" w:rsidR="003408A2" w:rsidRPr="00B674A8" w:rsidRDefault="00421B77" w:rsidP="00535581">
            <w:pPr>
              <w:spacing w:before="120" w:after="120"/>
            </w:pPr>
            <w:r>
              <w:t>6.1.</w:t>
            </w:r>
            <w:r w:rsidR="00AF7F98">
              <w:t>2</w:t>
            </w:r>
          </w:p>
        </w:tc>
      </w:tr>
      <w:tr w:rsidR="003408A2" w14:paraId="191EE9F6"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50F9B471" w14:textId="77777777" w:rsidR="003408A2" w:rsidRDefault="003408A2" w:rsidP="00535581">
            <w:pPr>
              <w:spacing w:before="120" w:after="120"/>
            </w:pPr>
            <w:r>
              <w:t xml:space="preserve">Inbound Connector </w:t>
            </w:r>
          </w:p>
        </w:tc>
        <w:tc>
          <w:tcPr>
            <w:tcW w:w="2317" w:type="dxa"/>
            <w:tcBorders>
              <w:top w:val="single" w:sz="4" w:space="0" w:color="000000"/>
              <w:left w:val="single" w:sz="4" w:space="0" w:color="000000"/>
              <w:bottom w:val="single" w:sz="4" w:space="0" w:color="000000"/>
              <w:right w:val="single" w:sz="4" w:space="0" w:color="000000"/>
            </w:tcBorders>
          </w:tcPr>
          <w:p w14:paraId="168C22C7" w14:textId="3C874151" w:rsidR="003408A2" w:rsidRPr="00B674A8" w:rsidRDefault="00421B77" w:rsidP="00535581">
            <w:pPr>
              <w:spacing w:before="120" w:after="120"/>
            </w:pPr>
            <w:r>
              <w:t>6.1.</w:t>
            </w:r>
            <w:r w:rsidR="00AF7F98">
              <w:t>2</w:t>
            </w:r>
          </w:p>
        </w:tc>
      </w:tr>
      <w:tr w:rsidR="003408A2" w14:paraId="5E831E06"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520248A6" w14:textId="77777777" w:rsidR="003408A2" w:rsidRDefault="003408A2" w:rsidP="00535581">
            <w:pPr>
              <w:spacing w:before="120" w:after="120"/>
            </w:pPr>
            <w:r>
              <w:t xml:space="preserve">Mobile Gateway </w:t>
            </w:r>
          </w:p>
        </w:tc>
        <w:tc>
          <w:tcPr>
            <w:tcW w:w="2317" w:type="dxa"/>
            <w:tcBorders>
              <w:top w:val="single" w:sz="4" w:space="0" w:color="000000"/>
              <w:left w:val="single" w:sz="4" w:space="0" w:color="000000"/>
              <w:bottom w:val="single" w:sz="4" w:space="0" w:color="000000"/>
              <w:right w:val="single" w:sz="4" w:space="0" w:color="000000"/>
            </w:tcBorders>
          </w:tcPr>
          <w:p w14:paraId="3CA9F0AE" w14:textId="636301FD" w:rsidR="003408A2" w:rsidRPr="00B674A8" w:rsidRDefault="00421B77" w:rsidP="00535581">
            <w:pPr>
              <w:spacing w:before="120" w:after="120"/>
            </w:pPr>
            <w:r>
              <w:t>6.1.</w:t>
            </w:r>
            <w:r w:rsidR="00AF7F98">
              <w:t>2</w:t>
            </w:r>
          </w:p>
        </w:tc>
      </w:tr>
      <w:tr w:rsidR="003408A2" w14:paraId="5606077D" w14:textId="77777777" w:rsidTr="003408A2">
        <w:trPr>
          <w:trHeight w:val="290"/>
        </w:trPr>
        <w:tc>
          <w:tcPr>
            <w:tcW w:w="5941" w:type="dxa"/>
            <w:tcBorders>
              <w:top w:val="single" w:sz="4" w:space="0" w:color="000000"/>
              <w:left w:val="single" w:sz="4" w:space="0" w:color="000000"/>
              <w:bottom w:val="single" w:sz="4" w:space="0" w:color="000000"/>
              <w:right w:val="single" w:sz="4" w:space="0" w:color="000000"/>
            </w:tcBorders>
          </w:tcPr>
          <w:p w14:paraId="6723ABB6" w14:textId="77777777" w:rsidR="003408A2" w:rsidRDefault="003408A2" w:rsidP="00535581">
            <w:pPr>
              <w:spacing w:before="120" w:after="120"/>
            </w:pPr>
            <w:r>
              <w:t xml:space="preserve">Project Planner </w:t>
            </w:r>
          </w:p>
        </w:tc>
        <w:tc>
          <w:tcPr>
            <w:tcW w:w="2317" w:type="dxa"/>
            <w:tcBorders>
              <w:top w:val="single" w:sz="4" w:space="0" w:color="000000"/>
              <w:left w:val="single" w:sz="4" w:space="0" w:color="000000"/>
              <w:bottom w:val="single" w:sz="4" w:space="0" w:color="000000"/>
              <w:right w:val="single" w:sz="4" w:space="0" w:color="000000"/>
            </w:tcBorders>
          </w:tcPr>
          <w:p w14:paraId="5E7F55A8" w14:textId="3B0D89CE" w:rsidR="003408A2" w:rsidRPr="00B674A8" w:rsidRDefault="00421B77" w:rsidP="00535581">
            <w:pPr>
              <w:spacing w:before="120" w:after="120"/>
            </w:pPr>
            <w:r>
              <w:t>6.1.</w:t>
            </w:r>
            <w:r w:rsidR="00AF7F98">
              <w:t>2</w:t>
            </w:r>
          </w:p>
        </w:tc>
      </w:tr>
      <w:tr w:rsidR="003408A2" w14:paraId="220A3086"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405A311C" w14:textId="77777777" w:rsidR="003408A2" w:rsidRDefault="003408A2" w:rsidP="00535581">
            <w:pPr>
              <w:spacing w:before="120" w:after="120"/>
            </w:pPr>
            <w:r>
              <w:t xml:space="preserve">Utility Service </w:t>
            </w:r>
          </w:p>
        </w:tc>
        <w:tc>
          <w:tcPr>
            <w:tcW w:w="2317" w:type="dxa"/>
            <w:tcBorders>
              <w:top w:val="single" w:sz="4" w:space="0" w:color="000000"/>
              <w:left w:val="single" w:sz="4" w:space="0" w:color="000000"/>
              <w:bottom w:val="single" w:sz="4" w:space="0" w:color="000000"/>
              <w:right w:val="single" w:sz="4" w:space="0" w:color="000000"/>
            </w:tcBorders>
          </w:tcPr>
          <w:p w14:paraId="5F1ACBD2" w14:textId="557BF329" w:rsidR="003408A2" w:rsidRPr="00B674A8" w:rsidRDefault="00421B77" w:rsidP="00535581">
            <w:pPr>
              <w:spacing w:before="120" w:after="120"/>
            </w:pPr>
            <w:r>
              <w:t>6.1.</w:t>
            </w:r>
            <w:r w:rsidR="00AF7F98">
              <w:t>2</w:t>
            </w:r>
          </w:p>
        </w:tc>
      </w:tr>
      <w:tr w:rsidR="003408A2" w14:paraId="6DDB9E34"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7BF45A78" w14:textId="77777777" w:rsidR="003408A2" w:rsidRDefault="003408A2" w:rsidP="00535581">
            <w:pPr>
              <w:spacing w:before="120" w:after="120"/>
            </w:pPr>
            <w:r>
              <w:t xml:space="preserve">DRS Web Services Gateway </w:t>
            </w:r>
          </w:p>
        </w:tc>
        <w:tc>
          <w:tcPr>
            <w:tcW w:w="2317" w:type="dxa"/>
            <w:tcBorders>
              <w:top w:val="single" w:sz="4" w:space="0" w:color="000000"/>
              <w:left w:val="single" w:sz="4" w:space="0" w:color="000000"/>
              <w:bottom w:val="single" w:sz="4" w:space="0" w:color="000000"/>
              <w:right w:val="single" w:sz="4" w:space="0" w:color="000000"/>
            </w:tcBorders>
          </w:tcPr>
          <w:p w14:paraId="683FACF8" w14:textId="33361643" w:rsidR="003408A2" w:rsidRPr="00B674A8" w:rsidRDefault="00421B77" w:rsidP="00535581">
            <w:pPr>
              <w:spacing w:before="120" w:after="120"/>
            </w:pPr>
            <w:r>
              <w:t>6.1.</w:t>
            </w:r>
            <w:r w:rsidR="00AF7F98">
              <w:t>2</w:t>
            </w:r>
          </w:p>
        </w:tc>
      </w:tr>
      <w:tr w:rsidR="003408A2" w14:paraId="51DAC4ED" w14:textId="77777777" w:rsidTr="003408A2">
        <w:trPr>
          <w:trHeight w:val="290"/>
        </w:trPr>
        <w:tc>
          <w:tcPr>
            <w:tcW w:w="5941" w:type="dxa"/>
            <w:tcBorders>
              <w:top w:val="single" w:sz="4" w:space="0" w:color="000000"/>
              <w:left w:val="single" w:sz="4" w:space="0" w:color="000000"/>
              <w:bottom w:val="single" w:sz="4" w:space="0" w:color="000000"/>
              <w:right w:val="single" w:sz="4" w:space="0" w:color="000000"/>
            </w:tcBorders>
          </w:tcPr>
          <w:p w14:paraId="1D511140" w14:textId="77777777" w:rsidR="003408A2" w:rsidRDefault="003408A2" w:rsidP="00535581">
            <w:pPr>
              <w:spacing w:before="120" w:after="120"/>
            </w:pPr>
            <w:r>
              <w:t xml:space="preserve">Archive/Housekeeping  </w:t>
            </w:r>
          </w:p>
        </w:tc>
        <w:tc>
          <w:tcPr>
            <w:tcW w:w="2317" w:type="dxa"/>
            <w:tcBorders>
              <w:top w:val="single" w:sz="4" w:space="0" w:color="000000"/>
              <w:left w:val="single" w:sz="4" w:space="0" w:color="000000"/>
              <w:bottom w:val="single" w:sz="4" w:space="0" w:color="000000"/>
              <w:right w:val="single" w:sz="4" w:space="0" w:color="000000"/>
            </w:tcBorders>
          </w:tcPr>
          <w:p w14:paraId="4A0F8E81" w14:textId="6164D954" w:rsidR="003408A2" w:rsidRPr="00B674A8" w:rsidRDefault="00421B77" w:rsidP="00535581">
            <w:pPr>
              <w:spacing w:before="120" w:after="120"/>
            </w:pPr>
            <w:r>
              <w:t>6.1.</w:t>
            </w:r>
            <w:r w:rsidR="00AF7F98">
              <w:t>2</w:t>
            </w:r>
          </w:p>
        </w:tc>
      </w:tr>
      <w:tr w:rsidR="003408A2" w14:paraId="7360A3B9" w14:textId="77777777" w:rsidTr="003408A2">
        <w:trPr>
          <w:trHeight w:val="285"/>
        </w:trPr>
        <w:tc>
          <w:tcPr>
            <w:tcW w:w="5941" w:type="dxa"/>
            <w:tcBorders>
              <w:top w:val="single" w:sz="4" w:space="0" w:color="000000"/>
              <w:left w:val="single" w:sz="4" w:space="0" w:color="000000"/>
              <w:bottom w:val="single" w:sz="4" w:space="0" w:color="000000"/>
              <w:right w:val="single" w:sz="4" w:space="0" w:color="000000"/>
            </w:tcBorders>
          </w:tcPr>
          <w:p w14:paraId="50C19EAC" w14:textId="77777777" w:rsidR="003408A2" w:rsidRDefault="003408A2" w:rsidP="00535581">
            <w:pPr>
              <w:spacing w:before="120" w:after="120"/>
            </w:pPr>
            <w:r>
              <w:t xml:space="preserve">UK Geocoding Postcode Database </w:t>
            </w:r>
          </w:p>
        </w:tc>
        <w:tc>
          <w:tcPr>
            <w:tcW w:w="2317" w:type="dxa"/>
            <w:tcBorders>
              <w:top w:val="single" w:sz="4" w:space="0" w:color="000000"/>
              <w:left w:val="single" w:sz="4" w:space="0" w:color="000000"/>
              <w:bottom w:val="single" w:sz="4" w:space="0" w:color="000000"/>
              <w:right w:val="single" w:sz="4" w:space="0" w:color="000000"/>
            </w:tcBorders>
          </w:tcPr>
          <w:p w14:paraId="2EF11FE0" w14:textId="31F2A6ED" w:rsidR="003408A2" w:rsidRPr="00B674A8" w:rsidRDefault="003408A2" w:rsidP="00535581">
            <w:pPr>
              <w:spacing w:before="120" w:after="120"/>
            </w:pPr>
            <w:r>
              <w:t>0</w:t>
            </w:r>
            <w:r w:rsidR="00034403">
              <w:t>7</w:t>
            </w:r>
            <w:r>
              <w:t>/202</w:t>
            </w:r>
            <w:r w:rsidR="00034403">
              <w:t>2</w:t>
            </w:r>
          </w:p>
        </w:tc>
      </w:tr>
    </w:tbl>
    <w:bookmarkEnd w:id="42"/>
    <w:p w14:paraId="5D75D7C2" w14:textId="77777777" w:rsidR="003408A2" w:rsidRDefault="003408A2" w:rsidP="003408A2">
      <w:r>
        <w:t xml:space="preserve"> </w:t>
      </w:r>
    </w:p>
    <w:p w14:paraId="0CE30885" w14:textId="77777777" w:rsidR="003408A2" w:rsidRDefault="003408A2" w:rsidP="003408A2">
      <w:r>
        <w:t xml:space="preserve"> </w:t>
      </w:r>
    </w:p>
    <w:p w14:paraId="418E7431" w14:textId="77777777" w:rsidR="00535581" w:rsidRDefault="00535581">
      <w:pPr>
        <w:spacing w:before="0" w:after="0" w:line="240" w:lineRule="auto"/>
        <w:rPr>
          <w:rFonts w:ascii="Open Sans SemiBold" w:eastAsiaTheme="majorEastAsia" w:hAnsi="Open Sans SemiBold" w:cstheme="majorBidi"/>
          <w:sz w:val="54"/>
          <w:szCs w:val="32"/>
        </w:rPr>
      </w:pPr>
      <w:bookmarkStart w:id="43" w:name="_Toc34655443"/>
      <w:bookmarkStart w:id="44" w:name="_Toc127976080"/>
      <w:r>
        <w:br w:type="page"/>
      </w:r>
    </w:p>
    <w:p w14:paraId="7F51B6B8" w14:textId="6B899D19" w:rsidR="003408A2" w:rsidRDefault="003408A2" w:rsidP="00421B77">
      <w:pPr>
        <w:pStyle w:val="Heading2"/>
      </w:pPr>
      <w:bookmarkStart w:id="45" w:name="_Toc136438830"/>
      <w:r>
        <w:lastRenderedPageBreak/>
        <w:t>External Component Versions</w:t>
      </w:r>
      <w:bookmarkEnd w:id="43"/>
      <w:bookmarkEnd w:id="44"/>
      <w:bookmarkEnd w:id="45"/>
    </w:p>
    <w:p w14:paraId="7CDBAB7F" w14:textId="77777777" w:rsidR="003408A2" w:rsidRDefault="003408A2" w:rsidP="00535581">
      <w:pPr>
        <w:spacing w:before="120" w:after="120"/>
      </w:pPr>
      <w:r>
        <w:t xml:space="preserve"> </w:t>
      </w:r>
    </w:p>
    <w:tbl>
      <w:tblPr>
        <w:tblStyle w:val="TableGrid0"/>
        <w:tblW w:w="8519" w:type="dxa"/>
        <w:tblInd w:w="5" w:type="dxa"/>
        <w:tblCellMar>
          <w:top w:w="4" w:type="dxa"/>
          <w:left w:w="110" w:type="dxa"/>
          <w:right w:w="115" w:type="dxa"/>
        </w:tblCellMar>
        <w:tblLook w:val="04A0" w:firstRow="1" w:lastRow="0" w:firstColumn="1" w:lastColumn="0" w:noHBand="0" w:noVBand="1"/>
      </w:tblPr>
      <w:tblGrid>
        <w:gridCol w:w="4260"/>
        <w:gridCol w:w="4259"/>
      </w:tblGrid>
      <w:tr w:rsidR="003408A2" w14:paraId="5FE72B97" w14:textId="77777777" w:rsidTr="00535581">
        <w:trPr>
          <w:trHeight w:val="283"/>
        </w:trPr>
        <w:tc>
          <w:tcPr>
            <w:tcW w:w="426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24F34AE" w14:textId="77777777" w:rsidR="003408A2" w:rsidRDefault="003408A2" w:rsidP="00535581">
            <w:pPr>
              <w:spacing w:before="120" w:after="120"/>
            </w:pPr>
            <w:bookmarkStart w:id="46" w:name="_Hlk130210574"/>
            <w:r>
              <w:t xml:space="preserve">Description </w:t>
            </w:r>
          </w:p>
        </w:tc>
        <w:tc>
          <w:tcPr>
            <w:tcW w:w="425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03A4AF56" w14:textId="77777777" w:rsidR="003408A2" w:rsidRDefault="003408A2" w:rsidP="00535581">
            <w:pPr>
              <w:spacing w:before="120" w:after="120"/>
            </w:pPr>
            <w:r>
              <w:t xml:space="preserve">Version </w:t>
            </w:r>
          </w:p>
        </w:tc>
      </w:tr>
      <w:tr w:rsidR="00034403" w14:paraId="2364A144"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42802648" w14:textId="28651340" w:rsidR="00034403" w:rsidRDefault="00034403" w:rsidP="00034403">
            <w:pPr>
              <w:spacing w:before="120" w:after="120" w:line="240" w:lineRule="auto"/>
            </w:pPr>
            <w:r>
              <w:t>Apache</w:t>
            </w:r>
          </w:p>
        </w:tc>
        <w:tc>
          <w:tcPr>
            <w:tcW w:w="4259" w:type="dxa"/>
            <w:tcBorders>
              <w:top w:val="single" w:sz="4" w:space="0" w:color="000000"/>
              <w:left w:val="single" w:sz="4" w:space="0" w:color="000000"/>
              <w:bottom w:val="single" w:sz="4" w:space="0" w:color="000000"/>
              <w:right w:val="single" w:sz="4" w:space="0" w:color="000000"/>
            </w:tcBorders>
          </w:tcPr>
          <w:p w14:paraId="49497D9C" w14:textId="41277962" w:rsidR="00034403" w:rsidRDefault="00AF7F98" w:rsidP="00034403">
            <w:pPr>
              <w:spacing w:before="120" w:after="120" w:line="240" w:lineRule="auto"/>
            </w:pPr>
            <w:r>
              <w:t xml:space="preserve">2.4.57.0 (Upgraded from </w:t>
            </w:r>
            <w:r w:rsidR="00366D8E">
              <w:t>2.4.56.0</w:t>
            </w:r>
            <w:r>
              <w:t>)</w:t>
            </w:r>
          </w:p>
        </w:tc>
      </w:tr>
      <w:tr w:rsidR="003408A2" w14:paraId="2CEA5F14" w14:textId="77777777" w:rsidTr="00BE1729">
        <w:trPr>
          <w:trHeight w:val="284"/>
        </w:trPr>
        <w:tc>
          <w:tcPr>
            <w:tcW w:w="4260" w:type="dxa"/>
            <w:tcBorders>
              <w:top w:val="single" w:sz="4" w:space="0" w:color="000000"/>
              <w:left w:val="single" w:sz="4" w:space="0" w:color="000000"/>
              <w:bottom w:val="single" w:sz="4" w:space="0" w:color="000000"/>
              <w:right w:val="single" w:sz="4" w:space="0" w:color="000000"/>
            </w:tcBorders>
          </w:tcPr>
          <w:p w14:paraId="668B6E24" w14:textId="199F972C" w:rsidR="003408A2" w:rsidRDefault="00034403" w:rsidP="00535581">
            <w:pPr>
              <w:spacing w:before="120" w:after="120" w:line="240" w:lineRule="auto"/>
            </w:pPr>
            <w:r>
              <w:t>Java</w:t>
            </w:r>
          </w:p>
        </w:tc>
        <w:tc>
          <w:tcPr>
            <w:tcW w:w="4259" w:type="dxa"/>
            <w:tcBorders>
              <w:top w:val="single" w:sz="4" w:space="0" w:color="000000"/>
              <w:left w:val="single" w:sz="4" w:space="0" w:color="000000"/>
              <w:bottom w:val="single" w:sz="4" w:space="0" w:color="000000"/>
              <w:right w:val="single" w:sz="4" w:space="0" w:color="000000"/>
            </w:tcBorders>
          </w:tcPr>
          <w:p w14:paraId="0E0D3D03" w14:textId="03C04EE9" w:rsidR="003408A2" w:rsidRPr="00034403" w:rsidRDefault="00AF7F98" w:rsidP="00034403">
            <w:pPr>
              <w:spacing w:before="120" w:after="120" w:line="240" w:lineRule="auto"/>
              <w:rPr>
                <w:rFonts w:ascii="Segoe UI" w:eastAsia="Times New Roman" w:hAnsi="Segoe UI" w:cs="Segoe UI"/>
                <w:color w:val="172B4D"/>
                <w:spacing w:val="-1"/>
                <w:sz w:val="24"/>
                <w:szCs w:val="24"/>
                <w:lang w:eastAsia="en-GB"/>
              </w:rPr>
            </w:pPr>
            <w:r>
              <w:t xml:space="preserve">8.372.07.1 (Upgraded from </w:t>
            </w:r>
            <w:r w:rsidR="00034403" w:rsidRPr="00034403">
              <w:t>8.362.08.1</w:t>
            </w:r>
            <w:r>
              <w:t>)</w:t>
            </w:r>
          </w:p>
        </w:tc>
      </w:tr>
      <w:tr w:rsidR="00034403" w14:paraId="5021EB67"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364E4494" w14:textId="7195075F" w:rsidR="00034403" w:rsidRDefault="00034403" w:rsidP="00034403">
            <w:pPr>
              <w:spacing w:before="120" w:after="120" w:line="240" w:lineRule="auto"/>
            </w:pPr>
            <w:r>
              <w:t xml:space="preserve">MariaDB </w:t>
            </w:r>
          </w:p>
        </w:tc>
        <w:tc>
          <w:tcPr>
            <w:tcW w:w="4259" w:type="dxa"/>
            <w:tcBorders>
              <w:top w:val="single" w:sz="4" w:space="0" w:color="000000"/>
              <w:left w:val="single" w:sz="4" w:space="0" w:color="000000"/>
              <w:bottom w:val="single" w:sz="4" w:space="0" w:color="000000"/>
              <w:right w:val="single" w:sz="4" w:space="0" w:color="000000"/>
            </w:tcBorders>
          </w:tcPr>
          <w:p w14:paraId="73A9B216" w14:textId="313B254E" w:rsidR="00034403" w:rsidRDefault="00AF7F98" w:rsidP="00034403">
            <w:pPr>
              <w:spacing w:before="120" w:after="120" w:line="240" w:lineRule="auto"/>
            </w:pPr>
            <w:r>
              <w:t xml:space="preserve">10.6.12.0* (Upgraded from </w:t>
            </w:r>
            <w:r w:rsidR="00034403">
              <w:t>10.3.36.0</w:t>
            </w:r>
            <w:r>
              <w:t>)</w:t>
            </w:r>
            <w:r w:rsidR="00034403">
              <w:t xml:space="preserve"> </w:t>
            </w:r>
          </w:p>
        </w:tc>
      </w:tr>
      <w:tr w:rsidR="00AF7F98" w14:paraId="07301BE3"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47083C72" w14:textId="7678C54E" w:rsidR="00AF7F98" w:rsidRDefault="00AF7F98" w:rsidP="00034403">
            <w:pPr>
              <w:spacing w:before="120" w:after="120" w:line="240" w:lineRule="auto"/>
            </w:pPr>
            <w:r w:rsidRPr="00AF7F98">
              <w:t>MariaDB JavaClient (JDBC)</w:t>
            </w:r>
          </w:p>
        </w:tc>
        <w:tc>
          <w:tcPr>
            <w:tcW w:w="4259" w:type="dxa"/>
            <w:tcBorders>
              <w:top w:val="single" w:sz="4" w:space="0" w:color="000000"/>
              <w:left w:val="single" w:sz="4" w:space="0" w:color="000000"/>
              <w:bottom w:val="single" w:sz="4" w:space="0" w:color="000000"/>
              <w:right w:val="single" w:sz="4" w:space="0" w:color="000000"/>
            </w:tcBorders>
          </w:tcPr>
          <w:p w14:paraId="2203CF30" w14:textId="36354CB6" w:rsidR="00AF7F98" w:rsidRDefault="00AF7F98" w:rsidP="00034403">
            <w:pPr>
              <w:spacing w:before="120" w:after="120" w:line="240" w:lineRule="auto"/>
            </w:pPr>
            <w:r>
              <w:t>3.1.2</w:t>
            </w:r>
          </w:p>
        </w:tc>
      </w:tr>
      <w:tr w:rsidR="00034403" w14:paraId="45BD6745"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4050C089" w14:textId="4EE48D46" w:rsidR="00034403" w:rsidRDefault="00034403" w:rsidP="00034403">
            <w:pPr>
              <w:spacing w:before="120" w:after="120" w:line="240" w:lineRule="auto"/>
            </w:pPr>
            <w:r>
              <w:t xml:space="preserve">php </w:t>
            </w:r>
          </w:p>
        </w:tc>
        <w:tc>
          <w:tcPr>
            <w:tcW w:w="4259" w:type="dxa"/>
            <w:tcBorders>
              <w:top w:val="single" w:sz="4" w:space="0" w:color="000000"/>
              <w:left w:val="single" w:sz="4" w:space="0" w:color="000000"/>
              <w:bottom w:val="single" w:sz="4" w:space="0" w:color="000000"/>
              <w:right w:val="single" w:sz="4" w:space="0" w:color="000000"/>
            </w:tcBorders>
          </w:tcPr>
          <w:p w14:paraId="74F713BE" w14:textId="4AD3FDA8" w:rsidR="00034403" w:rsidRDefault="00034403" w:rsidP="00034403">
            <w:pPr>
              <w:spacing w:before="120" w:after="120" w:line="240" w:lineRule="auto"/>
            </w:pPr>
            <w:r>
              <w:t>8.2.3</w:t>
            </w:r>
          </w:p>
        </w:tc>
      </w:tr>
      <w:tr w:rsidR="003408A2" w14:paraId="522749AF" w14:textId="77777777" w:rsidTr="00BE1729">
        <w:trPr>
          <w:trHeight w:val="283"/>
        </w:trPr>
        <w:tc>
          <w:tcPr>
            <w:tcW w:w="4260" w:type="dxa"/>
            <w:tcBorders>
              <w:top w:val="single" w:sz="4" w:space="0" w:color="000000"/>
              <w:left w:val="single" w:sz="4" w:space="0" w:color="000000"/>
              <w:bottom w:val="single" w:sz="4" w:space="0" w:color="000000"/>
              <w:right w:val="single" w:sz="4" w:space="0" w:color="000000"/>
            </w:tcBorders>
          </w:tcPr>
          <w:p w14:paraId="0E2F96AA" w14:textId="76B9AD26" w:rsidR="003408A2" w:rsidRDefault="00034403" w:rsidP="00535581">
            <w:pPr>
              <w:spacing w:before="120" w:after="120" w:line="240" w:lineRule="auto"/>
            </w:pPr>
            <w:r>
              <w:t>Tomcat</w:t>
            </w:r>
          </w:p>
        </w:tc>
        <w:tc>
          <w:tcPr>
            <w:tcW w:w="4259" w:type="dxa"/>
            <w:tcBorders>
              <w:top w:val="single" w:sz="4" w:space="0" w:color="000000"/>
              <w:left w:val="single" w:sz="4" w:space="0" w:color="000000"/>
              <w:bottom w:val="single" w:sz="4" w:space="0" w:color="000000"/>
              <w:right w:val="single" w:sz="4" w:space="0" w:color="000000"/>
            </w:tcBorders>
          </w:tcPr>
          <w:p w14:paraId="52B3AE01" w14:textId="3DCF3A63" w:rsidR="003408A2" w:rsidRDefault="00AF7F98" w:rsidP="00535581">
            <w:pPr>
              <w:spacing w:before="120" w:after="120" w:line="240" w:lineRule="auto"/>
            </w:pPr>
            <w:r>
              <w:t xml:space="preserve">9.0.75.0 (Upgraded from </w:t>
            </w:r>
            <w:r w:rsidR="00034403">
              <w:t>9.0.71.0</w:t>
            </w:r>
            <w:r>
              <w:t>)</w:t>
            </w:r>
          </w:p>
        </w:tc>
      </w:tr>
      <w:tr w:rsidR="003408A2" w14:paraId="09A75F57"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484298F0" w14:textId="05CC10C3" w:rsidR="003408A2" w:rsidRDefault="00034403" w:rsidP="00535581">
            <w:pPr>
              <w:spacing w:before="120" w:after="120" w:line="240" w:lineRule="auto"/>
            </w:pPr>
            <w:r>
              <w:t>Tomcat Native</w:t>
            </w:r>
          </w:p>
        </w:tc>
        <w:tc>
          <w:tcPr>
            <w:tcW w:w="4259" w:type="dxa"/>
            <w:tcBorders>
              <w:top w:val="single" w:sz="4" w:space="0" w:color="000000"/>
              <w:left w:val="single" w:sz="4" w:space="0" w:color="000000"/>
              <w:bottom w:val="single" w:sz="4" w:space="0" w:color="000000"/>
              <w:right w:val="single" w:sz="4" w:space="0" w:color="000000"/>
            </w:tcBorders>
          </w:tcPr>
          <w:p w14:paraId="3DF20B46" w14:textId="379CD109" w:rsidR="003408A2" w:rsidRDefault="00034403" w:rsidP="00535581">
            <w:pPr>
              <w:spacing w:before="120" w:after="120" w:line="240" w:lineRule="auto"/>
            </w:pPr>
            <w:r>
              <w:t>2.0.3.0</w:t>
            </w:r>
          </w:p>
        </w:tc>
      </w:tr>
      <w:tr w:rsidR="003408A2" w14:paraId="27C8BBA2" w14:textId="77777777" w:rsidTr="00BE1729">
        <w:trPr>
          <w:trHeight w:val="283"/>
        </w:trPr>
        <w:tc>
          <w:tcPr>
            <w:tcW w:w="4260" w:type="dxa"/>
            <w:tcBorders>
              <w:top w:val="single" w:sz="4" w:space="0" w:color="000000"/>
              <w:left w:val="single" w:sz="4" w:space="0" w:color="000000"/>
              <w:bottom w:val="single" w:sz="4" w:space="0" w:color="000000"/>
              <w:right w:val="single" w:sz="4" w:space="0" w:color="000000"/>
            </w:tcBorders>
          </w:tcPr>
          <w:p w14:paraId="75013716" w14:textId="77777777" w:rsidR="003408A2" w:rsidRDefault="003408A2" w:rsidP="00535581">
            <w:pPr>
              <w:spacing w:before="120" w:after="120" w:line="240" w:lineRule="auto"/>
            </w:pPr>
            <w:r>
              <w:t xml:space="preserve">.Net </w:t>
            </w:r>
          </w:p>
        </w:tc>
        <w:tc>
          <w:tcPr>
            <w:tcW w:w="4259" w:type="dxa"/>
            <w:tcBorders>
              <w:top w:val="single" w:sz="4" w:space="0" w:color="000000"/>
              <w:left w:val="single" w:sz="4" w:space="0" w:color="000000"/>
              <w:bottom w:val="single" w:sz="4" w:space="0" w:color="000000"/>
              <w:right w:val="single" w:sz="4" w:space="0" w:color="000000"/>
            </w:tcBorders>
          </w:tcPr>
          <w:p w14:paraId="4AAB46D2" w14:textId="77777777" w:rsidR="003408A2" w:rsidRDefault="003408A2" w:rsidP="00535581">
            <w:pPr>
              <w:spacing w:before="120" w:after="120" w:line="240" w:lineRule="auto"/>
            </w:pPr>
            <w:r>
              <w:t xml:space="preserve">4.7 </w:t>
            </w:r>
          </w:p>
        </w:tc>
      </w:tr>
      <w:tr w:rsidR="003408A2" w14:paraId="1482F815" w14:textId="77777777" w:rsidTr="00BE1729">
        <w:trPr>
          <w:trHeight w:val="288"/>
        </w:trPr>
        <w:tc>
          <w:tcPr>
            <w:tcW w:w="4260" w:type="dxa"/>
            <w:tcBorders>
              <w:top w:val="single" w:sz="4" w:space="0" w:color="000000"/>
              <w:left w:val="single" w:sz="4" w:space="0" w:color="000000"/>
              <w:bottom w:val="single" w:sz="4" w:space="0" w:color="000000"/>
              <w:right w:val="single" w:sz="4" w:space="0" w:color="000000"/>
            </w:tcBorders>
          </w:tcPr>
          <w:p w14:paraId="5AD30B6B" w14:textId="77777777" w:rsidR="003408A2" w:rsidRDefault="003408A2" w:rsidP="00535581">
            <w:pPr>
              <w:spacing w:before="120" w:after="120" w:line="240" w:lineRule="auto"/>
            </w:pPr>
            <w:r>
              <w:t xml:space="preserve">SoapUI </w:t>
            </w:r>
          </w:p>
        </w:tc>
        <w:tc>
          <w:tcPr>
            <w:tcW w:w="4259" w:type="dxa"/>
            <w:tcBorders>
              <w:top w:val="single" w:sz="4" w:space="0" w:color="000000"/>
              <w:left w:val="single" w:sz="4" w:space="0" w:color="000000"/>
              <w:bottom w:val="single" w:sz="4" w:space="0" w:color="000000"/>
              <w:right w:val="single" w:sz="4" w:space="0" w:color="000000"/>
            </w:tcBorders>
          </w:tcPr>
          <w:p w14:paraId="6D69F257" w14:textId="77777777" w:rsidR="003408A2" w:rsidRDefault="003408A2" w:rsidP="00535581">
            <w:pPr>
              <w:spacing w:before="120" w:after="120" w:line="240" w:lineRule="auto"/>
            </w:pPr>
            <w:r>
              <w:t xml:space="preserve">5.5.0 </w:t>
            </w:r>
          </w:p>
        </w:tc>
      </w:tr>
    </w:tbl>
    <w:bookmarkEnd w:id="46"/>
    <w:p w14:paraId="7F73F67F" w14:textId="6B6BCAFE" w:rsidR="003408A2" w:rsidRDefault="003408A2" w:rsidP="003408A2">
      <w:r>
        <w:t xml:space="preserve"> </w:t>
      </w:r>
      <w:r w:rsidR="00AF7F98" w:rsidRPr="00AF7F98">
        <w:t>*: need to execute on the server mysql-connector-net-8.0.33.msi instead of the 6.8.3. The 6.8.3 is still needed for previous DRS versions as the 8.0.33 will not work for them.</w:t>
      </w:r>
    </w:p>
    <w:p w14:paraId="038574EF" w14:textId="1EC4612C" w:rsidR="003408A2" w:rsidRDefault="003408A2">
      <w:pPr>
        <w:spacing w:before="0" w:after="0" w:line="240" w:lineRule="auto"/>
        <w:rPr>
          <w:rFonts w:ascii="Open Sans SemiBold" w:eastAsiaTheme="majorEastAsia" w:hAnsi="Open Sans SemiBold" w:cstheme="majorBidi"/>
          <w:sz w:val="54"/>
          <w:szCs w:val="32"/>
        </w:rPr>
      </w:pPr>
    </w:p>
    <w:p w14:paraId="37449C4F" w14:textId="77777777" w:rsidR="00535581" w:rsidRDefault="00535581">
      <w:pPr>
        <w:spacing w:before="0" w:after="0" w:line="240" w:lineRule="auto"/>
        <w:rPr>
          <w:rFonts w:ascii="Open Sans SemiBold" w:eastAsiaTheme="majorEastAsia" w:hAnsi="Open Sans SemiBold" w:cstheme="majorBidi"/>
          <w:sz w:val="54"/>
          <w:szCs w:val="32"/>
        </w:rPr>
      </w:pPr>
      <w:r>
        <w:br w:type="page"/>
      </w:r>
    </w:p>
    <w:p w14:paraId="4A32736B" w14:textId="55E7C385" w:rsidR="005865A4" w:rsidRDefault="005865A4" w:rsidP="00CD2395">
      <w:pPr>
        <w:pStyle w:val="Heading1"/>
      </w:pPr>
      <w:bookmarkStart w:id="47" w:name="_Toc136438831"/>
      <w:r>
        <w:lastRenderedPageBreak/>
        <w:t>Contact us</w:t>
      </w:r>
      <w:bookmarkEnd w:id="47"/>
    </w:p>
    <w:p w14:paraId="0C829A94" w14:textId="77777777" w:rsidR="005865A4" w:rsidRDefault="005865A4">
      <w:r>
        <w:t>At Advanced we strive to build intuitive products, but we also know that from time to time you may need a little extra help. That's why we offer useful support resources that you can dip in and out of when you need it</w:t>
      </w:r>
      <w:r w:rsidR="00D21644">
        <w:t xml:space="preserve">. </w:t>
      </w:r>
      <w:r>
        <w:t xml:space="preserve">However, if you need help and support beyond the information provided here, the following are also available: </w:t>
      </w:r>
    </w:p>
    <w:p w14:paraId="0970D6EB" w14:textId="3A55D241" w:rsidR="005865A4" w:rsidRDefault="005865A4" w:rsidP="00981142">
      <w:pPr>
        <w:numPr>
          <w:ilvl w:val="0"/>
          <w:numId w:val="1"/>
        </w:numPr>
        <w:tabs>
          <w:tab w:val="left" w:pos="720"/>
        </w:tabs>
        <w:rPr>
          <w:rFonts w:eastAsia="Times New Roman" w:cs="Open Sans"/>
          <w:lang w:eastAsia="en-GB"/>
        </w:rPr>
      </w:pPr>
      <w:r>
        <w:rPr>
          <w:rFonts w:eastAsia="Times New Roman" w:cs="Open Sans"/>
          <w:lang w:eastAsia="en-GB"/>
        </w:rPr>
        <w:t xml:space="preserve">Visit the </w:t>
      </w:r>
      <w:hyperlink r:id="rId26" w:tgtFrame="_blank" w:history="1">
        <w:r>
          <w:rPr>
            <w:rStyle w:val="Hyperlink"/>
            <w:rFonts w:eastAsia="Times New Roman"/>
            <w:lang w:eastAsia="en-GB"/>
          </w:rPr>
          <w:t>Support Portal</w:t>
        </w:r>
      </w:hyperlink>
      <w:r>
        <w:rPr>
          <w:rFonts w:eastAsia="Times New Roman" w:cs="Open Sans"/>
          <w:lang w:eastAsia="en-GB"/>
        </w:rPr>
        <w:t xml:space="preserve"> </w:t>
      </w:r>
      <w:r>
        <w:rPr>
          <w:rFonts w:eastAsia="Times New Roman" w:cs="Open Sans"/>
          <w:noProof/>
          <w:lang w:eastAsia="en-GB"/>
        </w:rPr>
        <w:drawing>
          <wp:inline distT="0" distB="0" distL="0" distR="0" wp14:anchorId="6DBC7A08" wp14:editId="72A280FC">
            <wp:extent cx="202565" cy="202565"/>
            <wp:effectExtent l="0" t="0" r="6985" b="6985"/>
            <wp:docPr id="8" name="Picture 8" descr="ex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7">
                      <a:extLst>
                        <a:ext uri="{28A0092B-C50C-407E-A947-70E740481C1C}">
                          <a14:useLocalDpi xmlns:a14="http://schemas.microsoft.com/office/drawing/2010/main" val="0"/>
                        </a:ext>
                      </a:extLst>
                    </a:blip>
                    <a:stretch>
                      <a:fillRect/>
                    </a:stretch>
                  </pic:blipFill>
                  <pic:spPr>
                    <a:xfrm>
                      <a:off x="0" y="0"/>
                      <a:ext cx="202565" cy="202565"/>
                    </a:xfrm>
                    <a:prstGeom prst="rect">
                      <a:avLst/>
                    </a:prstGeom>
                  </pic:spPr>
                </pic:pic>
              </a:graphicData>
            </a:graphic>
          </wp:inline>
        </w:drawing>
      </w:r>
    </w:p>
    <w:p w14:paraId="48F19CDC" w14:textId="77777777" w:rsidR="005865A4" w:rsidRDefault="005865A4" w:rsidP="00981142">
      <w:pPr>
        <w:numPr>
          <w:ilvl w:val="0"/>
          <w:numId w:val="1"/>
        </w:numPr>
        <w:tabs>
          <w:tab w:val="left" w:pos="720"/>
        </w:tabs>
        <w:rPr>
          <w:rFonts w:eastAsia="Times New Roman" w:cs="Open Sans"/>
          <w:lang w:eastAsia="en-GB"/>
        </w:rPr>
      </w:pPr>
      <w:r>
        <w:rPr>
          <w:rFonts w:eastAsia="Times New Roman" w:cs="Open Sans"/>
          <w:lang w:eastAsia="en-GB"/>
        </w:rPr>
        <w:t xml:space="preserve">Make a general enquiry on 03300 602 102 </w:t>
      </w:r>
    </w:p>
    <w:p w14:paraId="781B7331" w14:textId="23FAF2E2" w:rsidR="005865A4" w:rsidRPr="00D21644" w:rsidRDefault="005865A4" w:rsidP="00D21644">
      <w:pPr>
        <w:numPr>
          <w:ilvl w:val="0"/>
          <w:numId w:val="1"/>
        </w:numPr>
        <w:tabs>
          <w:tab w:val="left" w:pos="720"/>
        </w:tabs>
        <w:rPr>
          <w:rFonts w:eastAsia="Times New Roman" w:cs="Open Sans"/>
          <w:lang w:eastAsia="en-GB"/>
        </w:rPr>
      </w:pPr>
      <w:r>
        <w:rPr>
          <w:rFonts w:eastAsia="Times New Roman" w:cs="Open Sans"/>
          <w:lang w:eastAsia="en-GB"/>
        </w:rPr>
        <w:t xml:space="preserve">Contact us via the </w:t>
      </w:r>
      <w:hyperlink r:id="rId28" w:tgtFrame="_blank" w:history="1">
        <w:r>
          <w:rPr>
            <w:rStyle w:val="Hyperlink"/>
            <w:rFonts w:eastAsia="Times New Roman"/>
            <w:lang w:eastAsia="en-GB"/>
          </w:rPr>
          <w:t>Advanced website</w:t>
        </w:r>
      </w:hyperlink>
      <w:r>
        <w:rPr>
          <w:rFonts w:eastAsia="Times New Roman" w:cs="Open Sans"/>
          <w:lang w:eastAsia="en-GB"/>
        </w:rPr>
        <w:t xml:space="preserve"> </w:t>
      </w:r>
      <w:r>
        <w:rPr>
          <w:rFonts w:eastAsia="Times New Roman" w:cs="Open Sans"/>
          <w:noProof/>
          <w:lang w:eastAsia="en-GB"/>
        </w:rPr>
        <w:drawing>
          <wp:inline distT="0" distB="0" distL="0" distR="0" wp14:anchorId="5F3B3BF4" wp14:editId="7E77FBF1">
            <wp:extent cx="152400" cy="152400"/>
            <wp:effectExtent l="0" t="0" r="0" b="0"/>
            <wp:docPr id="9" name="Picture 9" descr="exte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w:t>
      </w:r>
    </w:p>
    <w:p w14:paraId="30F817F2" w14:textId="77777777" w:rsidR="005865A4" w:rsidRDefault="005865A4" w:rsidP="005865A4">
      <w:pPr>
        <w:divId w:val="1072309435"/>
        <w:sectPr w:rsidR="005865A4" w:rsidSect="005F6B7C">
          <w:headerReference w:type="even" r:id="rId29"/>
          <w:headerReference w:type="default" r:id="rId30"/>
          <w:footerReference w:type="even" r:id="rId31"/>
          <w:footerReference w:type="default" r:id="rId32"/>
          <w:headerReference w:type="first" r:id="rId33"/>
          <w:footerReference w:type="first" r:id="rId34"/>
          <w:pgSz w:w="11906" w:h="16838"/>
          <w:pgMar w:top="1440" w:right="1803" w:bottom="1440" w:left="1803" w:header="709" w:footer="709" w:gutter="0"/>
          <w:pgNumType w:start="1"/>
          <w:cols w:space="708"/>
          <w:titlePg/>
          <w:docGrid w:linePitch="360"/>
        </w:sectPr>
      </w:pPr>
    </w:p>
    <w:p w14:paraId="38BB5AEF" w14:textId="77777777" w:rsidR="005865A4" w:rsidRDefault="005865A4" w:rsidP="00376F37">
      <w:pPr>
        <w:spacing w:before="100"/>
        <w:ind w:left="105"/>
        <w:rPr>
          <w:rFonts w:eastAsia="Open Sans Light" w:hAnsi="Open Sans Light" w:cs="Open Sans Light"/>
          <w:color w:val="FFFFFF"/>
          <w:sz w:val="28"/>
        </w:rPr>
      </w:pPr>
      <w:r>
        <w:rPr>
          <w:rFonts w:eastAsia="Open Sans Light" w:hAnsi="Open Sans Light" w:cs="Open Sans Light"/>
          <w:noProof/>
          <w:color w:val="FFFFFF"/>
          <w:sz w:val="28"/>
          <w:lang w:eastAsia="en-GB"/>
        </w:rPr>
        <w:lastRenderedPageBreak/>
        <mc:AlternateContent>
          <mc:Choice Requires="wpg">
            <w:drawing>
              <wp:anchor distT="0" distB="0" distL="114300" distR="114300" simplePos="0" relativeHeight="251661312" behindDoc="0" locked="0" layoutInCell="1" allowOverlap="1" wp14:anchorId="5C0959DD" wp14:editId="6DC9634D">
                <wp:simplePos x="0" y="0"/>
                <wp:positionH relativeFrom="page">
                  <wp:align>left</wp:align>
                </wp:positionH>
                <wp:positionV relativeFrom="page">
                  <wp:align>top</wp:align>
                </wp:positionV>
                <wp:extent cx="7592400" cy="10738800"/>
                <wp:effectExtent l="0" t="0" r="8890" b="5715"/>
                <wp:wrapNone/>
                <wp:docPr id="5" name="Group 5"/>
                <wp:cNvGraphicFramePr/>
                <a:graphic xmlns:a="http://schemas.openxmlformats.org/drawingml/2006/main">
                  <a:graphicData uri="http://schemas.microsoft.com/office/word/2010/wordprocessingGroup">
                    <wpg:wgp>
                      <wpg:cNvGrpSpPr/>
                      <wpg:grpSpPr>
                        <a:xfrm>
                          <a:off x="0" y="0"/>
                          <a:ext cx="7592400" cy="10738800"/>
                          <a:chOff x="0" y="0"/>
                          <a:chExt cx="7592695" cy="10739755"/>
                        </a:xfrm>
                      </wpg:grpSpPr>
                      <pic:pic xmlns:pic="http://schemas.openxmlformats.org/drawingml/2006/picture">
                        <pic:nvPicPr>
                          <pic:cNvPr id="6"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2695" cy="10739755"/>
                          </a:xfrm>
                          <a:prstGeom prst="rect">
                            <a:avLst/>
                          </a:prstGeom>
                        </pic:spPr>
                      </pic:pic>
                      <wps:wsp>
                        <wps:cNvPr id="7" name="Text Box 2"/>
                        <wps:cNvSpPr txBox="1">
                          <a:spLocks noChangeArrowheads="1"/>
                        </wps:cNvSpPr>
                        <wps:spPr bwMode="auto">
                          <a:xfrm>
                            <a:off x="368080" y="5509885"/>
                            <a:ext cx="4809762" cy="2577780"/>
                          </a:xfrm>
                          <a:prstGeom prst="rect">
                            <a:avLst/>
                          </a:prstGeom>
                          <a:noFill/>
                          <a:ln w="9525">
                            <a:noFill/>
                            <a:miter lim="800000"/>
                            <a:headEnd/>
                            <a:tailEnd/>
                          </a:ln>
                        </wps:spPr>
                        <wps:txbx>
                          <w:txbxContent>
                            <w:p w14:paraId="5A9BAEAB" w14:textId="77777777" w:rsidR="00217202" w:rsidRPr="004F79E2" w:rsidRDefault="00217202" w:rsidP="00376F37">
                              <w:pPr>
                                <w:pStyle w:val="AddressTitle"/>
                              </w:pPr>
                              <w:r w:rsidRPr="004F79E2">
                                <w:t>More information</w:t>
                              </w:r>
                            </w:p>
                            <w:p w14:paraId="2188B668" w14:textId="77777777" w:rsidR="00217202" w:rsidRPr="004F79E2" w:rsidRDefault="00217202" w:rsidP="00376F37">
                              <w:pPr>
                                <w:pStyle w:val="AddressDetails"/>
                              </w:pPr>
                              <w:r w:rsidRPr="004F79E2">
                                <w:t>w   oneadvanced.com</w:t>
                              </w:r>
                            </w:p>
                            <w:p w14:paraId="14CA76EC" w14:textId="77777777" w:rsidR="00217202" w:rsidRPr="004F79E2" w:rsidRDefault="00217202" w:rsidP="00376F37">
                              <w:pPr>
                                <w:pStyle w:val="AddressDetails"/>
                                <w:rPr>
                                  <w:szCs w:val="18"/>
                                </w:rPr>
                              </w:pPr>
                              <w:r>
                                <w:rPr>
                                  <w:szCs w:val="18"/>
                                </w:rPr>
                                <w:t xml:space="preserve">t    </w:t>
                              </w:r>
                              <w:r w:rsidRPr="00DA7A46">
                                <w:rPr>
                                  <w:spacing w:val="4"/>
                                  <w:szCs w:val="18"/>
                                </w:rPr>
                                <w:t>03300 602 102</w:t>
                              </w:r>
                            </w:p>
                            <w:p w14:paraId="3640E59F" w14:textId="6FF38E4A" w:rsidR="00217202" w:rsidRPr="004F79E2" w:rsidRDefault="00F960CD" w:rsidP="00376F37">
                              <w:pPr>
                                <w:pStyle w:val="Address"/>
                              </w:pPr>
                              <w:r w:rsidRPr="00F960CD">
                                <w:t>The Mailbox, Level 3, 101 Wharfside Street, Birmingham, B1 1RF</w:t>
                              </w:r>
                            </w:p>
                            <w:p w14:paraId="72B5CCD7" w14:textId="7D41A619" w:rsidR="00217202" w:rsidRPr="004F79E2" w:rsidRDefault="00217202" w:rsidP="00376F37">
                              <w:pPr>
                                <w:pStyle w:val="FinePrint"/>
                                <w:ind w:right="1321"/>
                              </w:pPr>
                              <w:r w:rsidRPr="004F79E2">
                                <w:t xml:space="preserve">Advanced Computer Software Group Limited is a company registered in England and Wales under company number 05965280, whose registered office is </w:t>
                              </w:r>
                              <w:r w:rsidR="00F960CD" w:rsidRPr="00F960CD">
                                <w:t>The Mailbox, Level 3, 101 Wharfside Street, Birmingham, B1 1RF</w:t>
                              </w:r>
                              <w:r w:rsidRPr="004F79E2">
                                <w:t xml:space="preserve">. A full list of its trading subsidiaries is available at </w:t>
                              </w:r>
                              <w:hyperlink r:id="rId36">
                                <w:r w:rsidRPr="004F79E2">
                                  <w:t>www.oneadvanced.com/legal-privacy.</w:t>
                                </w:r>
                              </w:hyperlink>
                            </w:p>
                            <w:p w14:paraId="43804A44" w14:textId="77777777" w:rsidR="00217202" w:rsidRPr="00F960CD" w:rsidRDefault="00217202" w:rsidP="00376F37">
                              <w:pPr>
                                <w:pStyle w:val="FinePrint"/>
                                <w:ind w:right="1321"/>
                              </w:pPr>
                              <w:r w:rsidRPr="00F960CD">
                                <w:tab/>
                              </w:r>
                            </w:p>
                            <w:p w14:paraId="2BADFDC7" w14:textId="77777777" w:rsidR="00217202" w:rsidRDefault="0021720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0959DD" id="Group 5" o:spid="_x0000_s1029" style="position:absolute;left:0;text-align:left;margin-left:0;margin-top:0;width:597.85pt;height:845.55pt;z-index:251661312;mso-position-horizontal:left;mso-position-horizontal-relative:page;mso-position-vertical:top;mso-position-vertical-relative:page;mso-width-relative:margin;mso-height-relative:margin" coordsize="75926,107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3PB+qhS2mSt/Fuj/qKw6IpZYJlmiOGVsqaAPQKKq6TfRalZJdxD7wwy+hq1QAUUUUAFFFF&#10;ABRRRQAUUUUAFFFFABRRRQAUUUUAFFFFABRRRQAUUUUAFFFFABRRRQAUUUUAFFFFABRRRQB5/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p4U1T7B&#10;e/ZpX/dzN37NXVq27tXAGuu8N6r/AGjYKrt++j+V/f3oA0qKAcjNFABRRRQAUUUUAFFFFABRRRQA&#10;UUUUAFFFFABRRRQAUUUUAFFFFABRRRQAUUUUAFFFFABRRRQAUUUUAef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0XUm0zUFm/hb5ZB7ev4VVox&#10;zmgDvo3V4w6cqenvTqw/COq+fB9gmf54+U91rcoAKKKKACiiigAooooAKKKKACiiigAooooAKKKK&#10;ACiiigAooooAKKKKACiiigAooooAKKKKACiiigDz+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SyvZbC7S7hXLRnO31rtrK5jvLdLmJ9yuuR&#10;XC/hW14O1TyJjp1w/wAr8x+zdx+NAHTUUA5GcUUAFFFFABRRRQAUUUUAFFFFABRRRQAUUUUAFFFF&#10;ABRRRQAUUUUAFFFFABRRRQAUUUUAFFFFAHn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jROsiEhlbKkdqKKAO00bU01SyS5Qjcf8AWL6G&#10;rgzjmuP8NaoNOv8Ay5P9XN8p9m7V2GaACiiigAooooAKKKKACiiigAooooAKKKKACiiigAooooAK&#10;KKKACiiigAooooAKKKKACiiigDz+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O4NdZ4X1YahZiGSTMkPDe47GuTqxo9+2lXq3Knjo4&#10;9VoA7iimQzJOgljbcrDKkelPoAKKKKACiiigAooooAKKKKACiiigAooooAKKKKACiiigAooooAKK&#10;KKACiiigAooooA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8jFFFAHReDNULxnTbg/Mi5j/AN30/Ct4EHpXBW1zLaXMdzCfmRsj&#10;39q7XT72K/s0u4T8rjI/woAsUUUUAFFFFABRRRQAUUUUAFFFFABRRRQAUUUUAFFFFABRRRQAUUUU&#10;AFFFFABRRRQB5/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RuGDWv4T1TyLltPlb5ZPuD0b/69ZFC7lfepwytlfrQB6AKKo6F&#10;qK6pYpMB868Sex/+vV6gAooooAKKKKACiiigAooooAKKKKACiiigAooooAKKKKACiiigAooooAKK&#10;KKAPP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L3h3VDpd8vmP8AupPlk/oa7BH3cgds1wJ6V1PhPVvtlmbWU/vIflz6&#10;jtQBr0UUUAFFFFABRRRQAUUUUAFFFFABRRRQAUUUUAFFFFABRRRQAUUUUAFFFFAHn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m376bfR3S/wn5h6r3FQUEZ6igDvLeeOeBZozlWXKmpK53wfqn3tMmk6cxZ/lXRUAFFF&#10;FABRRRQAUUUUAFFFFABRRRQAUUUUAFFFFABRRRQAUUUUAFFFFAHn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6&#10;Gaa2nW4gOGRsrXa6XfxalaJdxN95eV9D3riK1vCWqGyvPsc7fu5j8v8Ast/9egDqqKRWDDOKWgAo&#10;oooAKKKKACiiigAooooAKKKKACiiigAooooAKKKKACiiigDz+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SOc&#10;49/Sijr1FAHYeHdUGpWIaRx5y/LIPU+taCtuGcVxeh6mdLvllY/u2+WQfyNdmHUruDcetAC0UUUA&#10;FFFFABRRRQAUUUUAFFFFABRRRQAUUUUAFFFFABRRRQB5/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Rk5&#10;rpvCerfarX7FM/7yP7ue61zNSWF5Jp96l3Efu9QO/tQB3lFRWt0l3Es8RyrrlaloAKKKKACiiigA&#10;ooooAKKKKACiiigAooooAKKKKACiiigDz+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g9OKKKANzwZqmx&#10;/wCzJ+B1h/qK6QEHpXn6yNC6yocMrAr9a7XSNRj1KxW7UjJGJOejd6ALdFAzjkUUAFFFFABRRRQA&#10;UUUUAFFFFABRRRQAUUUUAFFFFAHn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">
                <v:shape id="Picture 6" o:spid="_x0000_s1030" type="#_x0000_t75" style="position:absolute;width:75926;height:10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">
                  <v:imagedata r:id="rId37" o:title=""/>
                </v:shape>
                <v:shape id="Text Box 2" o:spid="_x0000_s1031" type="#_x0000_t202" style="position:absolute;left:3680;top:55098;width:48098;height:2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A9BAEAB" w14:textId="77777777" w:rsidR="00217202" w:rsidRPr="004F79E2" w:rsidRDefault="00217202" w:rsidP="00376F37">
                        <w:pPr>
                          <w:pStyle w:val="AddressTitle"/>
                        </w:pPr>
                        <w:r w:rsidRPr="004F79E2">
                          <w:t>More information</w:t>
                        </w:r>
                      </w:p>
                      <w:p w14:paraId="2188B668" w14:textId="77777777" w:rsidR="00217202" w:rsidRPr="004F79E2" w:rsidRDefault="00217202" w:rsidP="00376F37">
                        <w:pPr>
                          <w:pStyle w:val="AddressDetails"/>
                        </w:pPr>
                        <w:r w:rsidRPr="004F79E2">
                          <w:t>w   oneadvanced.com</w:t>
                        </w:r>
                      </w:p>
                      <w:p w14:paraId="14CA76EC" w14:textId="77777777" w:rsidR="00217202" w:rsidRPr="004F79E2" w:rsidRDefault="00217202" w:rsidP="00376F37">
                        <w:pPr>
                          <w:pStyle w:val="AddressDetails"/>
                          <w:rPr>
                            <w:szCs w:val="18"/>
                          </w:rPr>
                        </w:pPr>
                        <w:r>
                          <w:rPr>
                            <w:szCs w:val="18"/>
                          </w:rPr>
                          <w:t xml:space="preserve">t    </w:t>
                        </w:r>
                        <w:r w:rsidRPr="00DA7A46">
                          <w:rPr>
                            <w:spacing w:val="4"/>
                            <w:szCs w:val="18"/>
                          </w:rPr>
                          <w:t>03300 602 102</w:t>
                        </w:r>
                      </w:p>
                      <w:p w14:paraId="3640E59F" w14:textId="6FF38E4A" w:rsidR="00217202" w:rsidRPr="004F79E2" w:rsidRDefault="00F960CD" w:rsidP="00376F37">
                        <w:pPr>
                          <w:pStyle w:val="Address"/>
                        </w:pPr>
                        <w:r w:rsidRPr="00F960CD">
                          <w:t>The Mailbox, Level 3, 101 Wharfside Street, Birmingham, B1 1RF</w:t>
                        </w:r>
                      </w:p>
                      <w:p w14:paraId="72B5CCD7" w14:textId="7D41A619" w:rsidR="00217202" w:rsidRPr="004F79E2" w:rsidRDefault="00217202" w:rsidP="00376F37">
                        <w:pPr>
                          <w:pStyle w:val="FinePrint"/>
                          <w:ind w:right="1321"/>
                        </w:pPr>
                        <w:r w:rsidRPr="004F79E2">
                          <w:t xml:space="preserve">Advanced Computer Software Group Limited is a company registered in England and Wales under company number 05965280, whose registered office is </w:t>
                        </w:r>
                        <w:r w:rsidR="00F960CD" w:rsidRPr="00F960CD">
                          <w:t>The Mailbox, Level 3, 101 Wharfside Street, Birmingham, B1 1RF</w:t>
                        </w:r>
                        <w:r w:rsidRPr="004F79E2">
                          <w:t xml:space="preserve">. A full list of its trading subsidiaries is available at </w:t>
                        </w:r>
                        <w:hyperlink r:id="rId38">
                          <w:r w:rsidRPr="004F79E2">
                            <w:t>www.oneadvanced.com/legal-privacy.</w:t>
                          </w:r>
                        </w:hyperlink>
                      </w:p>
                      <w:p w14:paraId="43804A44" w14:textId="77777777" w:rsidR="00217202" w:rsidRPr="00F960CD" w:rsidRDefault="00217202" w:rsidP="00376F37">
                        <w:pPr>
                          <w:pStyle w:val="FinePrint"/>
                          <w:ind w:right="1321"/>
                        </w:pPr>
                        <w:r w:rsidRPr="00F960CD">
                          <w:tab/>
                        </w:r>
                      </w:p>
                      <w:p w14:paraId="2BADFDC7" w14:textId="77777777" w:rsidR="00217202" w:rsidRDefault="00217202"/>
                    </w:txbxContent>
                  </v:textbox>
                </v:shape>
                <w10:wrap anchorx="page" anchory="page"/>
              </v:group>
            </w:pict>
          </mc:Fallback>
        </mc:AlternateContent>
      </w:r>
    </w:p>
    <w:p w14:paraId="4CED846C" w14:textId="77777777" w:rsidR="005865A4" w:rsidRDefault="005865A4" w:rsidP="00376F37">
      <w:pPr>
        <w:spacing w:before="100"/>
        <w:ind w:left="105"/>
        <w:rPr>
          <w:rFonts w:eastAsia="Open Sans Light" w:hAnsi="Open Sans Light" w:cs="Open Sans Light"/>
          <w:color w:val="FFFFFF"/>
          <w:sz w:val="28"/>
        </w:rPr>
      </w:pPr>
    </w:p>
    <w:p w14:paraId="4EFE07DD" w14:textId="77777777" w:rsidR="005865A4" w:rsidRDefault="005865A4" w:rsidP="00376F37">
      <w:pPr>
        <w:spacing w:before="100"/>
        <w:ind w:left="105"/>
        <w:rPr>
          <w:rFonts w:eastAsia="Open Sans Light" w:hAnsi="Open Sans Light" w:cs="Open Sans Light"/>
          <w:color w:val="FFFFFF"/>
          <w:sz w:val="28"/>
        </w:rPr>
      </w:pPr>
    </w:p>
    <w:p w14:paraId="028080F5" w14:textId="77777777" w:rsidR="005865A4" w:rsidRDefault="005865A4" w:rsidP="00376F37">
      <w:pPr>
        <w:spacing w:before="100"/>
        <w:ind w:left="105"/>
        <w:rPr>
          <w:rFonts w:eastAsia="Open Sans Light" w:hAnsi="Open Sans Light" w:cs="Open Sans Light"/>
          <w:color w:val="FFFFFF"/>
          <w:sz w:val="28"/>
        </w:rPr>
      </w:pPr>
    </w:p>
    <w:p w14:paraId="16DFD80D" w14:textId="77777777" w:rsidR="005865A4" w:rsidRDefault="005865A4" w:rsidP="00376F37">
      <w:pPr>
        <w:spacing w:before="100"/>
        <w:ind w:left="105"/>
        <w:rPr>
          <w:rFonts w:eastAsia="Open Sans Light" w:hAnsi="Open Sans Light" w:cs="Open Sans Light"/>
          <w:color w:val="FFFFFF"/>
          <w:sz w:val="28"/>
        </w:rPr>
      </w:pPr>
    </w:p>
    <w:p w14:paraId="2470222D" w14:textId="77777777" w:rsidR="005865A4" w:rsidRDefault="005865A4" w:rsidP="00376F37">
      <w:pPr>
        <w:spacing w:before="100"/>
        <w:ind w:left="105"/>
        <w:rPr>
          <w:rFonts w:eastAsia="Open Sans Light" w:hAnsi="Open Sans Light" w:cs="Open Sans Light"/>
          <w:color w:val="FFFFFF"/>
          <w:sz w:val="28"/>
        </w:rPr>
      </w:pPr>
    </w:p>
    <w:p w14:paraId="7CDBCC58" w14:textId="77777777" w:rsidR="005865A4" w:rsidRDefault="005865A4" w:rsidP="00376F37">
      <w:pPr>
        <w:spacing w:before="100"/>
        <w:ind w:left="105"/>
        <w:rPr>
          <w:rFonts w:eastAsia="Open Sans Light" w:hAnsi="Open Sans Light" w:cs="Open Sans Light"/>
          <w:color w:val="FFFFFF"/>
          <w:sz w:val="28"/>
        </w:rPr>
      </w:pPr>
    </w:p>
    <w:p w14:paraId="173B4E6C" w14:textId="77777777" w:rsidR="005865A4" w:rsidRDefault="005865A4" w:rsidP="00376F37">
      <w:pPr>
        <w:spacing w:before="100"/>
        <w:ind w:left="105"/>
        <w:rPr>
          <w:rFonts w:eastAsia="Open Sans Light" w:hAnsi="Open Sans Light" w:cs="Open Sans Light"/>
          <w:color w:val="FFFFFF"/>
          <w:sz w:val="28"/>
        </w:rPr>
      </w:pPr>
    </w:p>
    <w:p w14:paraId="593C41DA" w14:textId="77777777" w:rsidR="005865A4" w:rsidRDefault="005865A4" w:rsidP="00376F37">
      <w:pPr>
        <w:spacing w:before="100"/>
        <w:ind w:left="105"/>
        <w:rPr>
          <w:rFonts w:eastAsia="Open Sans Light" w:hAnsi="Open Sans Light" w:cs="Open Sans Light"/>
          <w:color w:val="FFFFFF"/>
          <w:sz w:val="28"/>
        </w:rPr>
      </w:pPr>
    </w:p>
    <w:p w14:paraId="77B72002" w14:textId="77777777" w:rsidR="005865A4" w:rsidRDefault="005865A4" w:rsidP="00376F37">
      <w:pPr>
        <w:spacing w:before="100"/>
        <w:ind w:left="105"/>
        <w:rPr>
          <w:rFonts w:eastAsia="Open Sans Light" w:hAnsi="Open Sans Light" w:cs="Open Sans Light"/>
          <w:color w:val="FFFFFF"/>
          <w:sz w:val="28"/>
        </w:rPr>
      </w:pPr>
    </w:p>
    <w:p w14:paraId="4753E86F" w14:textId="77777777" w:rsidR="005865A4" w:rsidRDefault="005865A4" w:rsidP="00376F37">
      <w:pPr>
        <w:spacing w:before="100"/>
        <w:ind w:left="105"/>
        <w:rPr>
          <w:rFonts w:eastAsia="Open Sans Light" w:hAnsi="Open Sans Light" w:cs="Open Sans Light"/>
          <w:color w:val="FFFFFF"/>
          <w:sz w:val="28"/>
        </w:rPr>
      </w:pPr>
    </w:p>
    <w:p w14:paraId="7908BFF7" w14:textId="77777777" w:rsidR="005865A4" w:rsidRDefault="005865A4" w:rsidP="00376F37">
      <w:pPr>
        <w:spacing w:before="100"/>
        <w:ind w:left="105"/>
        <w:rPr>
          <w:rFonts w:eastAsia="Open Sans Light" w:hAnsi="Open Sans Light" w:cs="Open Sans Light"/>
          <w:color w:val="FFFFFF"/>
          <w:sz w:val="28"/>
        </w:rPr>
      </w:pPr>
    </w:p>
    <w:p w14:paraId="5FB9582C" w14:textId="77777777" w:rsidR="005865A4" w:rsidRDefault="005865A4" w:rsidP="00376F37">
      <w:pPr>
        <w:spacing w:before="100"/>
        <w:ind w:left="105"/>
        <w:rPr>
          <w:rFonts w:eastAsia="Open Sans Light" w:hAnsi="Open Sans Light" w:cs="Open Sans Light"/>
          <w:color w:val="FFFFFF"/>
          <w:sz w:val="28"/>
        </w:rPr>
      </w:pPr>
    </w:p>
    <w:p w14:paraId="64786A1F" w14:textId="77777777" w:rsidR="005865A4" w:rsidRDefault="005865A4" w:rsidP="00376F37">
      <w:pPr>
        <w:spacing w:before="100" w:beforeAutospacing="1"/>
        <w:rPr>
          <w:rFonts w:eastAsia="Open Sans Light" w:hAnsi="Open Sans Light" w:cs="Open Sans Light"/>
          <w:color w:val="FFFFFF"/>
          <w:sz w:val="28"/>
        </w:rPr>
      </w:pPr>
    </w:p>
    <w:bookmarkEnd w:id="8"/>
    <w:p w14:paraId="7A8C14CE" w14:textId="77777777" w:rsidR="005865A4" w:rsidRPr="005865A4" w:rsidRDefault="005865A4" w:rsidP="005865A4">
      <w:pPr>
        <w:divId w:val="1072309435"/>
      </w:pPr>
    </w:p>
    <w:sectPr w:rsidR="005865A4" w:rsidRPr="005865A4" w:rsidSect="005F6B7C">
      <w:headerReference w:type="even" r:id="rId39"/>
      <w:headerReference w:type="default" r:id="rId40"/>
      <w:footerReference w:type="even" r:id="rId41"/>
      <w:footerReference w:type="default" r:id="rId42"/>
      <w:headerReference w:type="first" r:id="rId43"/>
      <w:footerReference w:type="first" r:id="rId44"/>
      <w:pgSz w:w="11906" w:h="16838"/>
      <w:pgMar w:top="1440" w:right="1803" w:bottom="1440" w:left="180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0436" w14:textId="77777777" w:rsidR="00380E12" w:rsidRDefault="00380E12" w:rsidP="008A7149">
      <w:pPr>
        <w:spacing w:before="0" w:after="0" w:line="240" w:lineRule="auto"/>
      </w:pPr>
      <w:r>
        <w:separator/>
      </w:r>
    </w:p>
  </w:endnote>
  <w:endnote w:type="continuationSeparator" w:id="0">
    <w:p w14:paraId="59991FCF" w14:textId="77777777" w:rsidR="00380E12" w:rsidRDefault="00380E12" w:rsidP="008A71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CF83" w14:textId="77777777" w:rsidR="00217202" w:rsidRPr="00483FA6" w:rsidRDefault="00217202" w:rsidP="00483FA6">
    <w:pPr>
      <w:pStyle w:val="rhtoc-footer-right"/>
      <w:jc w:val="right"/>
    </w:pPr>
    <w:r>
      <w:rPr>
        <w:b/>
        <w:bCs/>
        <w:lang w:val="en-US"/>
      </w:rPr>
      <w:fldChar w:fldCharType="begin"/>
    </w:r>
    <w:r>
      <w:rPr>
        <w:b/>
        <w:bCs/>
        <w:lang w:val="en-US"/>
      </w:rPr>
      <w:instrText xml:space="preserve"> PAGE \* roman \* MERGEFORMAT </w:instrText>
    </w:r>
    <w:r>
      <w:rPr>
        <w:b/>
        <w:bCs/>
        <w:lang w:val="en-US"/>
      </w:rPr>
      <w:fldChar w:fldCharType="separate"/>
    </w:r>
    <w:r>
      <w:rPr>
        <w:b/>
        <w:bCs/>
        <w:noProof/>
        <w:lang w:val="en-US"/>
      </w:rPr>
      <w:t>i</w:t>
    </w:r>
    <w:r>
      <w:rPr>
        <w:b/>
        <w:bCs/>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toc_left_footer_htm"/>
  <w:bookmarkEnd w:id="6"/>
  <w:p w14:paraId="0A34F6E4" w14:textId="77777777" w:rsidR="00217202" w:rsidRPr="00483FA6" w:rsidRDefault="00217202" w:rsidP="00483FA6">
    <w:pPr>
      <w:pStyle w:val="rhtoc-footer-left"/>
      <w:jc w:val="right"/>
    </w:pPr>
    <w:r>
      <w:rPr>
        <w:b/>
        <w:bCs/>
        <w:lang w:val="en-US"/>
      </w:rPr>
      <w:fldChar w:fldCharType="begin"/>
    </w:r>
    <w:r>
      <w:rPr>
        <w:b/>
        <w:bCs/>
        <w:lang w:val="en-US"/>
      </w:rPr>
      <w:instrText xml:space="preserve"> PAGE \* roman \* MERGEFORMAT </w:instrText>
    </w:r>
    <w:r>
      <w:rPr>
        <w:b/>
        <w:bCs/>
        <w:lang w:val="en-US"/>
      </w:rPr>
      <w:fldChar w:fldCharType="separate"/>
    </w:r>
    <w:r>
      <w:rPr>
        <w:b/>
        <w:bCs/>
        <w:noProof/>
        <w:lang w:val="en-US"/>
      </w:rPr>
      <w:t>i</w:t>
    </w:r>
    <w:r>
      <w:rPr>
        <w:b/>
        <w:bCs/>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toc_right_footer_htm"/>
  <w:bookmarkEnd w:id="7"/>
  <w:p w14:paraId="246B4EA3" w14:textId="77777777" w:rsidR="00217202" w:rsidRPr="00483FA6" w:rsidRDefault="00217202" w:rsidP="00483FA6">
    <w:pPr>
      <w:pStyle w:val="rhtoc-footer-right"/>
      <w:jc w:val="right"/>
    </w:pPr>
    <w:r>
      <w:rPr>
        <w:b/>
        <w:bCs/>
        <w:lang w:val="en-US"/>
      </w:rPr>
      <w:fldChar w:fldCharType="begin"/>
    </w:r>
    <w:r>
      <w:rPr>
        <w:b/>
        <w:bCs/>
        <w:lang w:val="en-US"/>
      </w:rPr>
      <w:instrText xml:space="preserve"> PAGE \* roman \* MERGEFORMAT </w:instrText>
    </w:r>
    <w:r>
      <w:rPr>
        <w:b/>
        <w:bCs/>
        <w:lang w:val="en-US"/>
      </w:rPr>
      <w:fldChar w:fldCharType="separate"/>
    </w:r>
    <w:r w:rsidR="00612BD6">
      <w:rPr>
        <w:b/>
        <w:bCs/>
        <w:noProof/>
        <w:lang w:val="en-US"/>
      </w:rPr>
      <w:t>iii</w:t>
    </w:r>
    <w:r>
      <w:rPr>
        <w:b/>
        <w:bCs/>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C1E1" w14:textId="77777777" w:rsidR="00217202" w:rsidRPr="00045AAE" w:rsidRDefault="00217202" w:rsidP="00045AAE">
    <w:pPr>
      <w:pStyle w:val="even-pages-footer"/>
    </w:pPr>
    <w:r>
      <w:rPr>
        <w:bCs/>
        <w:lang w:val="en-US"/>
      </w:rPr>
      <w:fldChar w:fldCharType="begin"/>
    </w:r>
    <w:r>
      <w:rPr>
        <w:bCs/>
        <w:lang w:val="en-US"/>
      </w:rPr>
      <w:instrText xml:space="preserve"> PAGE \* MERGEFORMAT </w:instrText>
    </w:r>
    <w:r>
      <w:rPr>
        <w:bCs/>
        <w:lang w:val="en-US"/>
      </w:rPr>
      <w:fldChar w:fldCharType="separate"/>
    </w:r>
    <w:r w:rsidR="00612BD6">
      <w:rPr>
        <w:bCs/>
        <w:noProof/>
        <w:lang w:val="en-US"/>
      </w:rPr>
      <w:t>16</w:t>
    </w:r>
    <w:r>
      <w:rPr>
        <w:bCs/>
        <w:lang w:val="en-US"/>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8" w:name="odd_pages_footer_htm"/>
  <w:bookmarkEnd w:id="48"/>
  <w:p w14:paraId="0F2692BA" w14:textId="77777777" w:rsidR="00217202" w:rsidRPr="00045AAE" w:rsidRDefault="00217202" w:rsidP="00045AAE">
    <w:pPr>
      <w:pStyle w:val="odd-pages-footer"/>
      <w:jc w:val="right"/>
    </w:pPr>
    <w:r>
      <w:rPr>
        <w:bCs/>
        <w:lang w:val="en-US"/>
      </w:rPr>
      <w:fldChar w:fldCharType="begin"/>
    </w:r>
    <w:r>
      <w:rPr>
        <w:bCs/>
        <w:lang w:val="en-US"/>
      </w:rPr>
      <w:instrText xml:space="preserve"> PAGE \* MERGEFORMAT </w:instrText>
    </w:r>
    <w:r>
      <w:rPr>
        <w:bCs/>
        <w:lang w:val="en-US"/>
      </w:rPr>
      <w:fldChar w:fldCharType="separate"/>
    </w:r>
    <w:r w:rsidR="00612BD6">
      <w:rPr>
        <w:bCs/>
        <w:noProof/>
        <w:lang w:val="en-US"/>
      </w:rPr>
      <w:t>15</w:t>
    </w:r>
    <w:r>
      <w:rPr>
        <w:bCs/>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9" w:name="even_pages_footer_htm"/>
  <w:bookmarkEnd w:id="49"/>
  <w:p w14:paraId="3321C10E" w14:textId="77777777" w:rsidR="00217202" w:rsidRPr="00045AAE" w:rsidRDefault="00217202" w:rsidP="00045AAE">
    <w:pPr>
      <w:pStyle w:val="even-pages-footer"/>
    </w:pPr>
    <w:r>
      <w:rPr>
        <w:bCs/>
        <w:lang w:val="en-US"/>
      </w:rPr>
      <w:fldChar w:fldCharType="begin"/>
    </w:r>
    <w:r>
      <w:rPr>
        <w:bCs/>
        <w:lang w:val="en-US"/>
      </w:rPr>
      <w:instrText xml:space="preserve"> PAGE \* MERGEFORMAT </w:instrText>
    </w:r>
    <w:r>
      <w:rPr>
        <w:bCs/>
        <w:lang w:val="en-US"/>
      </w:rPr>
      <w:fldChar w:fldCharType="separate"/>
    </w:r>
    <w:r w:rsidR="00612BD6">
      <w:rPr>
        <w:bCs/>
        <w:noProof/>
        <w:lang w:val="en-US"/>
      </w:rPr>
      <w:t>1</w:t>
    </w:r>
    <w:r>
      <w:rPr>
        <w:bCs/>
        <w:lang w:val="en-US"/>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D3FB" w14:textId="77777777" w:rsidR="00217202" w:rsidRDefault="002172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7DAA" w14:textId="77777777" w:rsidR="00217202" w:rsidRDefault="0021720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76A" w14:textId="77777777" w:rsidR="00217202" w:rsidRDefault="00217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4DF00" w14:textId="77777777" w:rsidR="00380E12" w:rsidRDefault="00380E12" w:rsidP="008A7149">
      <w:pPr>
        <w:spacing w:before="0" w:after="0" w:line="240" w:lineRule="auto"/>
      </w:pPr>
      <w:r>
        <w:separator/>
      </w:r>
    </w:p>
  </w:footnote>
  <w:footnote w:type="continuationSeparator" w:id="0">
    <w:p w14:paraId="0EBF6F43" w14:textId="77777777" w:rsidR="00380E12" w:rsidRDefault="00380E12" w:rsidP="008A71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E8EB" w14:textId="77777777" w:rsidR="00217202" w:rsidRPr="00483FA6" w:rsidRDefault="00217202" w:rsidP="00483F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A5FA" w14:textId="77777777" w:rsidR="00217202" w:rsidRPr="00483FA6" w:rsidRDefault="00217202" w:rsidP="00483FA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1616" w14:textId="77777777" w:rsidR="00217202" w:rsidRPr="00483FA6" w:rsidRDefault="00217202" w:rsidP="00483FA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EF78" w14:textId="33646F4C" w:rsidR="00217202" w:rsidRPr="00045AAE" w:rsidRDefault="00217202" w:rsidP="00D21644">
    <w:pPr>
      <w:pStyle w:val="even-pages-header"/>
    </w:pPr>
    <w:r w:rsidRPr="00576191">
      <w:rPr>
        <w:b/>
      </w:rPr>
      <w:fldChar w:fldCharType="begin"/>
    </w:r>
    <w:r w:rsidRPr="00576191">
      <w:rPr>
        <w:b/>
      </w:rPr>
      <w:instrText xml:space="preserve"> DOCPROPERTY  ProductName  \* MERGEFORMAT </w:instrText>
    </w:r>
    <w:r w:rsidRPr="00576191">
      <w:rPr>
        <w:b/>
      </w:rPr>
      <w:fldChar w:fldCharType="separate"/>
    </w:r>
    <w:r w:rsidR="00570B60">
      <w:rPr>
        <w:b/>
      </w:rPr>
      <w:t>DRS</w:t>
    </w:r>
    <w:r w:rsidRPr="00576191">
      <w:rPr>
        <w:b/>
      </w:rPr>
      <w:fldChar w:fldCharType="end"/>
    </w:r>
    <w:r>
      <w:t xml:space="preserve"> Release Notes </w:t>
    </w:r>
    <w:fldSimple w:instr=" DOCPROPERTY  VersionNumber  \* MERGEFORMAT ">
      <w:r w:rsidR="002723FD">
        <w:t>6.1.2</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3AC2" w14:textId="749CB4BB" w:rsidR="00217202" w:rsidRPr="00045AAE" w:rsidRDefault="00217202" w:rsidP="00045AAE">
    <w:pPr>
      <w:pStyle w:val="odd-pages-header"/>
    </w:pPr>
    <w:r>
      <w:rPr>
        <w:lang w:val="en-US"/>
      </w:rPr>
      <w:fldChar w:fldCharType="begin"/>
    </w:r>
    <w:r>
      <w:rPr>
        <w:lang w:val="en-US"/>
      </w:rPr>
      <w:instrText xml:space="preserve"> STYLEREF "Heading 1" \* MERGEFORMAT </w:instrText>
    </w:r>
    <w:r>
      <w:rPr>
        <w:lang w:val="en-US"/>
      </w:rPr>
      <w:fldChar w:fldCharType="separate"/>
    </w:r>
    <w:r w:rsidR="00585932">
      <w:rPr>
        <w:noProof/>
        <w:lang w:val="en-US"/>
      </w:rPr>
      <w:t>DRS Version 6.1.2</w:t>
    </w:r>
    <w:r>
      <w:rPr>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D8C0" w14:textId="147F3FE0" w:rsidR="00217202" w:rsidRPr="00045AAE" w:rsidRDefault="00217202" w:rsidP="00045AAE">
    <w:pPr>
      <w:pStyle w:val="even-pages-header"/>
    </w:pPr>
    <w:r w:rsidRPr="00576191">
      <w:rPr>
        <w:b/>
      </w:rPr>
      <w:fldChar w:fldCharType="begin"/>
    </w:r>
    <w:r w:rsidRPr="00576191">
      <w:rPr>
        <w:b/>
      </w:rPr>
      <w:instrText xml:space="preserve"> DOCPROPERTY  ProductName  \* MERGEFORMAT </w:instrText>
    </w:r>
    <w:r w:rsidRPr="00576191">
      <w:rPr>
        <w:b/>
      </w:rPr>
      <w:fldChar w:fldCharType="separate"/>
    </w:r>
    <w:r w:rsidR="00570B60">
      <w:rPr>
        <w:b/>
      </w:rPr>
      <w:t>DRS</w:t>
    </w:r>
    <w:r w:rsidRPr="00576191">
      <w:rPr>
        <w:b/>
      </w:rPr>
      <w:fldChar w:fldCharType="end"/>
    </w:r>
    <w:r>
      <w:t xml:space="preserve"> Release Notes </w:t>
    </w:r>
    <w:fldSimple w:instr=" DOCPROPERTY  VersionNumber  \* MERGEFORMAT ">
      <w:r w:rsidR="00570B60">
        <w:t>6.1.1</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659C" w14:textId="77777777" w:rsidR="00217202" w:rsidRDefault="002172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36BB" w14:textId="77777777" w:rsidR="00217202" w:rsidRDefault="002172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FE9" w14:textId="77777777" w:rsidR="00217202" w:rsidRDefault="00217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07A"/>
    <w:multiLevelType w:val="multilevel"/>
    <w:tmpl w:val="227AF02E"/>
    <w:styleLink w:val="ACSTickBullets"/>
    <w:lvl w:ilvl="0">
      <w:start w:val="1"/>
      <w:numFmt w:val="bullet"/>
      <w:pStyle w:val="BulletTick"/>
      <w:lvlText w:val=""/>
      <w:lvlJc w:val="left"/>
      <w:pPr>
        <w:tabs>
          <w:tab w:val="num" w:pos="357"/>
        </w:tabs>
        <w:ind w:left="360" w:hanging="360"/>
      </w:pPr>
      <w:rPr>
        <w:rFonts w:ascii="Wingdings" w:hAnsi="Wingdings" w:hint="default"/>
        <w:color w:val="5A5A5A"/>
      </w:rPr>
    </w:lvl>
    <w:lvl w:ilvl="1">
      <w:start w:val="1"/>
      <w:numFmt w:val="bullet"/>
      <w:lvlText w:val=""/>
      <w:lvlJc w:val="left"/>
      <w:pPr>
        <w:tabs>
          <w:tab w:val="num" w:pos="720"/>
        </w:tabs>
        <w:ind w:left="720" w:hanging="360"/>
      </w:pPr>
      <w:rPr>
        <w:rFonts w:ascii="Wingdings" w:hAnsi="Wingdings" w:hint="default"/>
        <w:color w:val="5A5A5A"/>
      </w:rPr>
    </w:lvl>
    <w:lvl w:ilvl="2">
      <w:start w:val="1"/>
      <w:numFmt w:val="bullet"/>
      <w:lvlText w:val=""/>
      <w:lvlJc w:val="left"/>
      <w:pPr>
        <w:tabs>
          <w:tab w:val="num" w:pos="1077"/>
        </w:tabs>
        <w:ind w:left="1080" w:hanging="360"/>
      </w:pPr>
      <w:rPr>
        <w:rFonts w:ascii="Wingdings" w:hAnsi="Wingdings" w:hint="default"/>
        <w:color w:val="5A5A5A"/>
      </w:rPr>
    </w:lvl>
    <w:lvl w:ilvl="3">
      <w:start w:val="1"/>
      <w:numFmt w:val="bullet"/>
      <w:lvlText w:val=""/>
      <w:lvlJc w:val="left"/>
      <w:pPr>
        <w:tabs>
          <w:tab w:val="num" w:pos="1440"/>
        </w:tabs>
        <w:ind w:left="1440" w:hanging="360"/>
      </w:pPr>
      <w:rPr>
        <w:rFonts w:ascii="Wingdings" w:hAnsi="Wingdings" w:hint="default"/>
        <w:color w:val="5A5A5A"/>
      </w:rPr>
    </w:lvl>
    <w:lvl w:ilvl="4">
      <w:start w:val="1"/>
      <w:numFmt w:val="bullet"/>
      <w:lvlText w:val=""/>
      <w:lvlJc w:val="left"/>
      <w:pPr>
        <w:tabs>
          <w:tab w:val="num" w:pos="1797"/>
        </w:tabs>
        <w:ind w:left="1800" w:hanging="360"/>
      </w:pPr>
      <w:rPr>
        <w:rFonts w:ascii="Wingdings" w:hAnsi="Wingdings" w:hint="default"/>
        <w:color w:val="5A5A5A"/>
      </w:rPr>
    </w:lvl>
    <w:lvl w:ilvl="5">
      <w:start w:val="1"/>
      <w:numFmt w:val="bullet"/>
      <w:lvlText w:val=""/>
      <w:lvlJc w:val="left"/>
      <w:pPr>
        <w:ind w:left="2160" w:hanging="360"/>
      </w:pPr>
      <w:rPr>
        <w:rFonts w:ascii="Wingdings" w:hAnsi="Wingdings" w:hint="default"/>
        <w:color w:val="5A5A5A"/>
      </w:rPr>
    </w:lvl>
    <w:lvl w:ilvl="6">
      <w:start w:val="1"/>
      <w:numFmt w:val="bullet"/>
      <w:lvlText w:val=""/>
      <w:lvlJc w:val="left"/>
      <w:pPr>
        <w:ind w:left="2520" w:hanging="360"/>
      </w:pPr>
      <w:rPr>
        <w:rFonts w:ascii="Wingdings" w:hAnsi="Wingdings" w:hint="default"/>
        <w:color w:val="5A5A5A"/>
      </w:rPr>
    </w:lvl>
    <w:lvl w:ilvl="7">
      <w:start w:val="1"/>
      <w:numFmt w:val="bullet"/>
      <w:lvlText w:val=""/>
      <w:lvlJc w:val="left"/>
      <w:pPr>
        <w:tabs>
          <w:tab w:val="num" w:pos="2880"/>
        </w:tabs>
        <w:ind w:left="2880" w:hanging="360"/>
      </w:pPr>
      <w:rPr>
        <w:rFonts w:ascii="Wingdings" w:hAnsi="Wingdings" w:hint="default"/>
        <w:color w:val="5A5A5A"/>
      </w:rPr>
    </w:lvl>
    <w:lvl w:ilvl="8">
      <w:start w:val="1"/>
      <w:numFmt w:val="bullet"/>
      <w:lvlText w:val=""/>
      <w:lvlJc w:val="left"/>
      <w:pPr>
        <w:tabs>
          <w:tab w:val="num" w:pos="3238"/>
        </w:tabs>
        <w:ind w:left="3240" w:hanging="360"/>
      </w:pPr>
      <w:rPr>
        <w:rFonts w:ascii="Wingdings" w:hAnsi="Wingdings" w:hint="default"/>
        <w:color w:val="5A5A5A"/>
      </w:rPr>
    </w:lvl>
  </w:abstractNum>
  <w:abstractNum w:abstractNumId="1" w15:restartNumberingAfterBreak="0">
    <w:nsid w:val="122D78B3"/>
    <w:multiLevelType w:val="multilevel"/>
    <w:tmpl w:val="7A98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476CEE"/>
    <w:multiLevelType w:val="hybridMultilevel"/>
    <w:tmpl w:val="47307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71675"/>
    <w:multiLevelType w:val="hybridMultilevel"/>
    <w:tmpl w:val="563E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61F06"/>
    <w:multiLevelType w:val="multilevel"/>
    <w:tmpl w:val="06006978"/>
    <w:styleLink w:val="ACSBullets"/>
    <w:lvl w:ilvl="0">
      <w:start w:val="1"/>
      <w:numFmt w:val="bullet"/>
      <w:pStyle w:val="BulletRound"/>
      <w:lvlText w:val=""/>
      <w:lvlJc w:val="left"/>
      <w:pPr>
        <w:tabs>
          <w:tab w:val="num" w:pos="357"/>
        </w:tabs>
        <w:ind w:left="357" w:hanging="357"/>
      </w:pPr>
      <w:rPr>
        <w:rFonts w:ascii="Symbol" w:hAnsi="Symbol" w:hint="default"/>
        <w:color w:val="44546A" w:themeColor="text2"/>
        <w:sz w:val="28"/>
      </w:rPr>
    </w:lvl>
    <w:lvl w:ilvl="1">
      <w:start w:val="1"/>
      <w:numFmt w:val="bullet"/>
      <w:lvlText w:val=""/>
      <w:lvlJc w:val="left"/>
      <w:pPr>
        <w:tabs>
          <w:tab w:val="num" w:pos="720"/>
        </w:tabs>
        <w:ind w:left="720" w:hanging="363"/>
      </w:pPr>
      <w:rPr>
        <w:rFonts w:ascii="Symbol" w:hAnsi="Symbol" w:hint="default"/>
        <w:color w:val="44546A" w:themeColor="text2"/>
        <w:sz w:val="28"/>
      </w:rPr>
    </w:lvl>
    <w:lvl w:ilvl="2">
      <w:start w:val="1"/>
      <w:numFmt w:val="bullet"/>
      <w:lvlText w:val=""/>
      <w:lvlJc w:val="left"/>
      <w:pPr>
        <w:tabs>
          <w:tab w:val="num" w:pos="1077"/>
        </w:tabs>
        <w:ind w:left="1077" w:hanging="357"/>
      </w:pPr>
      <w:rPr>
        <w:rFonts w:ascii="Symbol" w:hAnsi="Symbol" w:hint="default"/>
        <w:color w:val="44546A" w:themeColor="text2"/>
        <w:sz w:val="28"/>
      </w:rPr>
    </w:lvl>
    <w:lvl w:ilvl="3">
      <w:start w:val="1"/>
      <w:numFmt w:val="bullet"/>
      <w:lvlText w:val=""/>
      <w:lvlJc w:val="left"/>
      <w:pPr>
        <w:tabs>
          <w:tab w:val="num" w:pos="1440"/>
        </w:tabs>
        <w:ind w:left="1440" w:hanging="363"/>
      </w:pPr>
      <w:rPr>
        <w:rFonts w:ascii="Symbol" w:hAnsi="Symbol" w:hint="default"/>
        <w:color w:val="44546A" w:themeColor="text2"/>
        <w:sz w:val="28"/>
      </w:rPr>
    </w:lvl>
    <w:lvl w:ilvl="4">
      <w:start w:val="1"/>
      <w:numFmt w:val="bullet"/>
      <w:lvlText w:val=""/>
      <w:lvlJc w:val="left"/>
      <w:pPr>
        <w:tabs>
          <w:tab w:val="num" w:pos="1797"/>
        </w:tabs>
        <w:ind w:left="1797" w:hanging="357"/>
      </w:pPr>
      <w:rPr>
        <w:rFonts w:ascii="Symbol" w:hAnsi="Symbol" w:hint="default"/>
        <w:color w:val="44546A" w:themeColor="text2"/>
        <w:sz w:val="28"/>
      </w:rPr>
    </w:lvl>
    <w:lvl w:ilvl="5">
      <w:start w:val="1"/>
      <w:numFmt w:val="bullet"/>
      <w:lvlText w:val=""/>
      <w:lvlJc w:val="left"/>
      <w:pPr>
        <w:tabs>
          <w:tab w:val="num" w:pos="2160"/>
        </w:tabs>
        <w:ind w:left="2160" w:hanging="363"/>
      </w:pPr>
      <w:rPr>
        <w:rFonts w:ascii="Symbol" w:hAnsi="Symbol" w:hint="default"/>
        <w:color w:val="44546A" w:themeColor="text2"/>
        <w:sz w:val="28"/>
      </w:rPr>
    </w:lvl>
    <w:lvl w:ilvl="6">
      <w:start w:val="1"/>
      <w:numFmt w:val="bullet"/>
      <w:lvlText w:val=""/>
      <w:lvlJc w:val="left"/>
      <w:pPr>
        <w:tabs>
          <w:tab w:val="num" w:pos="2518"/>
        </w:tabs>
        <w:ind w:left="2518" w:hanging="358"/>
      </w:pPr>
      <w:rPr>
        <w:rFonts w:ascii="Symbol" w:hAnsi="Symbol" w:hint="default"/>
        <w:color w:val="44546A" w:themeColor="text2"/>
        <w:sz w:val="28"/>
      </w:rPr>
    </w:lvl>
    <w:lvl w:ilvl="7">
      <w:start w:val="1"/>
      <w:numFmt w:val="bullet"/>
      <w:lvlText w:val=""/>
      <w:lvlJc w:val="left"/>
      <w:pPr>
        <w:tabs>
          <w:tab w:val="num" w:pos="2880"/>
        </w:tabs>
        <w:ind w:left="2880" w:hanging="362"/>
      </w:pPr>
      <w:rPr>
        <w:rFonts w:ascii="Symbol" w:hAnsi="Symbol" w:hint="default"/>
        <w:color w:val="44546A" w:themeColor="text2"/>
        <w:sz w:val="28"/>
      </w:rPr>
    </w:lvl>
    <w:lvl w:ilvl="8">
      <w:start w:val="1"/>
      <w:numFmt w:val="bullet"/>
      <w:lvlText w:val=""/>
      <w:lvlJc w:val="left"/>
      <w:pPr>
        <w:tabs>
          <w:tab w:val="num" w:pos="3238"/>
        </w:tabs>
        <w:ind w:left="3238" w:hanging="358"/>
      </w:pPr>
      <w:rPr>
        <w:rFonts w:ascii="Symbol" w:hAnsi="Symbol" w:hint="default"/>
        <w:color w:val="44546A" w:themeColor="text2"/>
        <w:sz w:val="28"/>
      </w:rPr>
    </w:lvl>
  </w:abstractNum>
  <w:abstractNum w:abstractNumId="5" w15:restartNumberingAfterBreak="0">
    <w:nsid w:val="22820D23"/>
    <w:multiLevelType w:val="multilevel"/>
    <w:tmpl w:val="7860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0459B7"/>
    <w:multiLevelType w:val="hybridMultilevel"/>
    <w:tmpl w:val="BDEA2A3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290344"/>
    <w:multiLevelType w:val="multilevel"/>
    <w:tmpl w:val="F1B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854A4B"/>
    <w:multiLevelType w:val="hybridMultilevel"/>
    <w:tmpl w:val="DF6A9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41744"/>
    <w:multiLevelType w:val="multilevel"/>
    <w:tmpl w:val="EB36F652"/>
    <w:styleLink w:val="ACSTableBullets"/>
    <w:lvl w:ilvl="0">
      <w:start w:val="1"/>
      <w:numFmt w:val="bullet"/>
      <w:pStyle w:val="BulletRoundTable"/>
      <w:lvlText w:val=""/>
      <w:lvlJc w:val="left"/>
      <w:pPr>
        <w:tabs>
          <w:tab w:val="num" w:pos="357"/>
        </w:tabs>
        <w:ind w:left="360" w:hanging="360"/>
      </w:pPr>
      <w:rPr>
        <w:rFonts w:ascii="Symbol" w:hAnsi="Symbol" w:hint="default"/>
        <w:color w:val="44546A" w:themeColor="text2"/>
        <w:sz w:val="28"/>
      </w:rPr>
    </w:lvl>
    <w:lvl w:ilvl="1">
      <w:start w:val="1"/>
      <w:numFmt w:val="bullet"/>
      <w:lvlText w:val=""/>
      <w:lvlJc w:val="left"/>
      <w:pPr>
        <w:tabs>
          <w:tab w:val="num" w:pos="720"/>
        </w:tabs>
        <w:ind w:left="720" w:hanging="360"/>
      </w:pPr>
      <w:rPr>
        <w:rFonts w:ascii="Symbol" w:hAnsi="Symbol" w:hint="default"/>
        <w:color w:val="44546A" w:themeColor="text2"/>
        <w:sz w:val="28"/>
      </w:rPr>
    </w:lvl>
    <w:lvl w:ilvl="2">
      <w:start w:val="1"/>
      <w:numFmt w:val="bullet"/>
      <w:lvlText w:val=""/>
      <w:lvlJc w:val="left"/>
      <w:pPr>
        <w:tabs>
          <w:tab w:val="num" w:pos="1077"/>
        </w:tabs>
        <w:ind w:left="1080" w:hanging="360"/>
      </w:pPr>
      <w:rPr>
        <w:rFonts w:ascii="Symbol" w:hAnsi="Symbol" w:hint="default"/>
        <w:color w:val="44546A" w:themeColor="text2"/>
        <w:sz w:val="28"/>
      </w:rPr>
    </w:lvl>
    <w:lvl w:ilvl="3">
      <w:start w:val="1"/>
      <w:numFmt w:val="bullet"/>
      <w:lvlText w:val=""/>
      <w:lvlJc w:val="left"/>
      <w:pPr>
        <w:tabs>
          <w:tab w:val="num" w:pos="1440"/>
        </w:tabs>
        <w:ind w:left="1440" w:hanging="360"/>
      </w:pPr>
      <w:rPr>
        <w:rFonts w:ascii="Symbol" w:hAnsi="Symbol" w:hint="default"/>
        <w:color w:val="44546A" w:themeColor="text2"/>
        <w:sz w:val="28"/>
      </w:rPr>
    </w:lvl>
    <w:lvl w:ilvl="4">
      <w:start w:val="1"/>
      <w:numFmt w:val="bullet"/>
      <w:lvlText w:val=""/>
      <w:lvlJc w:val="left"/>
      <w:pPr>
        <w:tabs>
          <w:tab w:val="num" w:pos="1797"/>
        </w:tabs>
        <w:ind w:left="1800" w:hanging="360"/>
      </w:pPr>
      <w:rPr>
        <w:rFonts w:ascii="Symbol" w:hAnsi="Symbol" w:hint="default"/>
        <w:color w:val="44546A" w:themeColor="text2"/>
        <w:sz w:val="28"/>
      </w:rPr>
    </w:lvl>
    <w:lvl w:ilvl="5">
      <w:start w:val="1"/>
      <w:numFmt w:val="bullet"/>
      <w:lvlText w:val=""/>
      <w:lvlJc w:val="left"/>
      <w:pPr>
        <w:tabs>
          <w:tab w:val="num" w:pos="2160"/>
        </w:tabs>
        <w:ind w:left="2160" w:hanging="360"/>
      </w:pPr>
      <w:rPr>
        <w:rFonts w:ascii="Symbol" w:hAnsi="Symbol" w:hint="default"/>
        <w:color w:val="44546A" w:themeColor="text2"/>
        <w:sz w:val="28"/>
      </w:rPr>
    </w:lvl>
    <w:lvl w:ilvl="6">
      <w:start w:val="1"/>
      <w:numFmt w:val="bullet"/>
      <w:lvlText w:val=""/>
      <w:lvlJc w:val="left"/>
      <w:pPr>
        <w:tabs>
          <w:tab w:val="num" w:pos="2518"/>
        </w:tabs>
        <w:ind w:left="2520" w:hanging="360"/>
      </w:pPr>
      <w:rPr>
        <w:rFonts w:ascii="Symbol" w:hAnsi="Symbol" w:hint="default"/>
        <w:color w:val="44546A" w:themeColor="text2"/>
        <w:sz w:val="28"/>
      </w:rPr>
    </w:lvl>
    <w:lvl w:ilvl="7">
      <w:start w:val="1"/>
      <w:numFmt w:val="bullet"/>
      <w:lvlText w:val=""/>
      <w:lvlJc w:val="left"/>
      <w:pPr>
        <w:tabs>
          <w:tab w:val="num" w:pos="2880"/>
        </w:tabs>
        <w:ind w:left="2880" w:hanging="360"/>
      </w:pPr>
      <w:rPr>
        <w:rFonts w:ascii="Symbol" w:hAnsi="Symbol" w:hint="default"/>
        <w:color w:val="44546A" w:themeColor="text2"/>
        <w:sz w:val="28"/>
      </w:rPr>
    </w:lvl>
    <w:lvl w:ilvl="8">
      <w:start w:val="1"/>
      <w:numFmt w:val="bullet"/>
      <w:lvlText w:val=""/>
      <w:lvlJc w:val="left"/>
      <w:pPr>
        <w:tabs>
          <w:tab w:val="num" w:pos="3238"/>
        </w:tabs>
        <w:ind w:left="3240" w:hanging="360"/>
      </w:pPr>
      <w:rPr>
        <w:rFonts w:ascii="Symbol" w:hAnsi="Symbol" w:hint="default"/>
        <w:color w:val="44546A" w:themeColor="text2"/>
        <w:sz w:val="28"/>
      </w:rPr>
    </w:lvl>
  </w:abstractNum>
  <w:abstractNum w:abstractNumId="10" w15:restartNumberingAfterBreak="0">
    <w:nsid w:val="3F195A3A"/>
    <w:multiLevelType w:val="hybridMultilevel"/>
    <w:tmpl w:val="3BD8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23DBD"/>
    <w:multiLevelType w:val="multilevel"/>
    <w:tmpl w:val="BBF64CCC"/>
    <w:styleLink w:val="numbered"/>
    <w:lvl w:ilvl="0">
      <w:start w:val="1"/>
      <w:numFmt w:val="decimal"/>
      <w:lvlText w:val="%1"/>
      <w:lvlJc w:val="left"/>
      <w:pPr>
        <w:ind w:left="360" w:hanging="360"/>
      </w:pPr>
      <w:rPr>
        <w:rFonts w:ascii="Verdana" w:hAnsi="Verdana"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9C69E3"/>
    <w:multiLevelType w:val="multilevel"/>
    <w:tmpl w:val="9E28CDA0"/>
    <w:styleLink w:val="ACSBombBullets"/>
    <w:lvl w:ilvl="0">
      <w:start w:val="1"/>
      <w:numFmt w:val="bullet"/>
      <w:pStyle w:val="BulletBomb"/>
      <w:lvlText w:val=""/>
      <w:lvlJc w:val="left"/>
      <w:pPr>
        <w:tabs>
          <w:tab w:val="num" w:pos="357"/>
        </w:tabs>
        <w:ind w:left="360" w:hanging="360"/>
      </w:pPr>
      <w:rPr>
        <w:rFonts w:ascii="Wingdings" w:hAnsi="Wingdings" w:hint="default"/>
        <w:color w:val="5A5A5A"/>
      </w:rPr>
    </w:lvl>
    <w:lvl w:ilvl="1">
      <w:start w:val="1"/>
      <w:numFmt w:val="bullet"/>
      <w:lvlText w:val=""/>
      <w:lvlJc w:val="left"/>
      <w:pPr>
        <w:tabs>
          <w:tab w:val="num" w:pos="720"/>
        </w:tabs>
        <w:ind w:left="720" w:hanging="360"/>
      </w:pPr>
      <w:rPr>
        <w:rFonts w:ascii="Wingdings" w:hAnsi="Wingdings" w:hint="default"/>
        <w:color w:val="5A5A5A"/>
      </w:rPr>
    </w:lvl>
    <w:lvl w:ilvl="2">
      <w:start w:val="1"/>
      <w:numFmt w:val="bullet"/>
      <w:lvlText w:val=""/>
      <w:lvlJc w:val="left"/>
      <w:pPr>
        <w:tabs>
          <w:tab w:val="num" w:pos="1077"/>
        </w:tabs>
        <w:ind w:left="1080" w:hanging="360"/>
      </w:pPr>
      <w:rPr>
        <w:rFonts w:ascii="Wingdings" w:hAnsi="Wingdings" w:hint="default"/>
        <w:color w:val="5A5A5A"/>
      </w:rPr>
    </w:lvl>
    <w:lvl w:ilvl="3">
      <w:start w:val="1"/>
      <w:numFmt w:val="bullet"/>
      <w:lvlText w:val=""/>
      <w:lvlJc w:val="left"/>
      <w:pPr>
        <w:tabs>
          <w:tab w:val="num" w:pos="1440"/>
        </w:tabs>
        <w:ind w:left="1440" w:hanging="360"/>
      </w:pPr>
      <w:rPr>
        <w:rFonts w:ascii="Wingdings" w:hAnsi="Wingdings" w:hint="default"/>
        <w:color w:val="5A5A5A"/>
      </w:rPr>
    </w:lvl>
    <w:lvl w:ilvl="4">
      <w:start w:val="1"/>
      <w:numFmt w:val="bullet"/>
      <w:lvlText w:val=""/>
      <w:lvlJc w:val="left"/>
      <w:pPr>
        <w:tabs>
          <w:tab w:val="num" w:pos="1797"/>
        </w:tabs>
        <w:ind w:left="1800" w:hanging="360"/>
      </w:pPr>
      <w:rPr>
        <w:rFonts w:ascii="Wingdings" w:hAnsi="Wingdings" w:hint="default"/>
        <w:color w:val="5A5A5A"/>
      </w:rPr>
    </w:lvl>
    <w:lvl w:ilvl="5">
      <w:start w:val="1"/>
      <w:numFmt w:val="bullet"/>
      <w:lvlText w:val=""/>
      <w:lvlJc w:val="left"/>
      <w:pPr>
        <w:tabs>
          <w:tab w:val="num" w:pos="2160"/>
        </w:tabs>
        <w:ind w:left="2160" w:hanging="360"/>
      </w:pPr>
      <w:rPr>
        <w:rFonts w:ascii="Wingdings" w:hAnsi="Wingdings" w:hint="default"/>
        <w:color w:val="5A5A5A"/>
      </w:rPr>
    </w:lvl>
    <w:lvl w:ilvl="6">
      <w:start w:val="1"/>
      <w:numFmt w:val="bullet"/>
      <w:lvlText w:val=""/>
      <w:lvlJc w:val="left"/>
      <w:pPr>
        <w:tabs>
          <w:tab w:val="num" w:pos="2518"/>
        </w:tabs>
        <w:ind w:left="2520" w:hanging="360"/>
      </w:pPr>
      <w:rPr>
        <w:rFonts w:ascii="Wingdings" w:hAnsi="Wingdings" w:hint="default"/>
        <w:color w:val="5A5A5A"/>
      </w:rPr>
    </w:lvl>
    <w:lvl w:ilvl="7">
      <w:start w:val="1"/>
      <w:numFmt w:val="bullet"/>
      <w:lvlText w:val=""/>
      <w:lvlJc w:val="left"/>
      <w:pPr>
        <w:tabs>
          <w:tab w:val="num" w:pos="2880"/>
        </w:tabs>
        <w:ind w:left="2880" w:hanging="360"/>
      </w:pPr>
      <w:rPr>
        <w:rFonts w:ascii="Wingdings" w:hAnsi="Wingdings" w:hint="default"/>
        <w:color w:val="5A5A5A"/>
      </w:rPr>
    </w:lvl>
    <w:lvl w:ilvl="8">
      <w:start w:val="1"/>
      <w:numFmt w:val="bullet"/>
      <w:lvlText w:val=""/>
      <w:lvlJc w:val="left"/>
      <w:pPr>
        <w:tabs>
          <w:tab w:val="num" w:pos="3238"/>
        </w:tabs>
        <w:ind w:left="3240" w:hanging="360"/>
      </w:pPr>
      <w:rPr>
        <w:rFonts w:ascii="Wingdings" w:hAnsi="Wingdings" w:hint="default"/>
        <w:color w:val="5A5A5A"/>
      </w:rPr>
    </w:lvl>
  </w:abstractNum>
  <w:abstractNum w:abstractNumId="13" w15:restartNumberingAfterBreak="0">
    <w:nsid w:val="413F5C12"/>
    <w:multiLevelType w:val="multilevel"/>
    <w:tmpl w:val="1CC07B14"/>
    <w:styleLink w:val="ACSTableNumbers"/>
    <w:lvl w:ilvl="0">
      <w:start w:val="1"/>
      <w:numFmt w:val="decimal"/>
      <w:pStyle w:val="BulletNumberedTable"/>
      <w:lvlText w:val="%1."/>
      <w:lvlJc w:val="left"/>
      <w:pPr>
        <w:tabs>
          <w:tab w:val="num" w:pos="357"/>
        </w:tabs>
        <w:ind w:left="360" w:hanging="360"/>
      </w:pPr>
      <w:rPr>
        <w:rFonts w:hint="default"/>
        <w:color w:val="44546A" w:themeColor="text2"/>
      </w:rPr>
    </w:lvl>
    <w:lvl w:ilvl="1">
      <w:start w:val="1"/>
      <w:numFmt w:val="lowerLetter"/>
      <w:lvlText w:val="%2."/>
      <w:lvlJc w:val="left"/>
      <w:pPr>
        <w:tabs>
          <w:tab w:val="num" w:pos="720"/>
        </w:tabs>
        <w:ind w:left="720" w:hanging="360"/>
      </w:pPr>
      <w:rPr>
        <w:rFonts w:hint="default"/>
        <w:color w:val="44546A" w:themeColor="text2"/>
      </w:rPr>
    </w:lvl>
    <w:lvl w:ilvl="2">
      <w:start w:val="1"/>
      <w:numFmt w:val="lowerRoman"/>
      <w:lvlText w:val="%3."/>
      <w:lvlJc w:val="left"/>
      <w:pPr>
        <w:tabs>
          <w:tab w:val="num" w:pos="1077"/>
        </w:tabs>
        <w:ind w:left="1080" w:hanging="360"/>
      </w:pPr>
      <w:rPr>
        <w:rFonts w:hint="default"/>
        <w:color w:val="44546A" w:themeColor="text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18"/>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38"/>
        </w:tabs>
        <w:ind w:left="3240" w:hanging="360"/>
      </w:pPr>
      <w:rPr>
        <w:rFonts w:hint="default"/>
      </w:rPr>
    </w:lvl>
  </w:abstractNum>
  <w:abstractNum w:abstractNumId="14" w15:restartNumberingAfterBreak="0">
    <w:nsid w:val="42CA018F"/>
    <w:multiLevelType w:val="multilevel"/>
    <w:tmpl w:val="BE509EF0"/>
    <w:styleLink w:val="ACSLetterBullets"/>
    <w:lvl w:ilvl="0">
      <w:start w:val="1"/>
      <w:numFmt w:val="lowerLetter"/>
      <w:pStyle w:val="BulletLettered"/>
      <w:lvlText w:val="%1."/>
      <w:lvlJc w:val="left"/>
      <w:pPr>
        <w:tabs>
          <w:tab w:val="num" w:pos="357"/>
        </w:tabs>
        <w:ind w:left="360" w:hanging="360"/>
      </w:pPr>
      <w:rPr>
        <w:rFonts w:hint="default"/>
        <w:color w:val="44546A" w:themeColor="text2"/>
      </w:rPr>
    </w:lvl>
    <w:lvl w:ilvl="1">
      <w:start w:val="2"/>
      <w:numFmt w:val="lowerLetter"/>
      <w:lvlRestart w:val="0"/>
      <w:lvlText w:val="%2."/>
      <w:lvlJc w:val="left"/>
      <w:pPr>
        <w:tabs>
          <w:tab w:val="num" w:pos="720"/>
        </w:tabs>
        <w:ind w:left="720" w:hanging="360"/>
      </w:pPr>
      <w:rPr>
        <w:rFonts w:hint="default"/>
        <w:color w:val="44546A" w:themeColor="text2"/>
      </w:rPr>
    </w:lvl>
    <w:lvl w:ilvl="2">
      <w:start w:val="3"/>
      <w:numFmt w:val="lowerLetter"/>
      <w:lvlRestart w:val="0"/>
      <w:lvlText w:val="%3."/>
      <w:lvlJc w:val="left"/>
      <w:pPr>
        <w:tabs>
          <w:tab w:val="num" w:pos="1077"/>
        </w:tabs>
        <w:ind w:left="1080" w:hanging="360"/>
      </w:pPr>
      <w:rPr>
        <w:rFonts w:hint="default"/>
        <w:color w:val="44546A" w:themeColor="text2"/>
      </w:rPr>
    </w:lvl>
    <w:lvl w:ilvl="3">
      <w:start w:val="4"/>
      <w:numFmt w:val="lowerLetter"/>
      <w:lvlRestart w:val="0"/>
      <w:lvlText w:val="%4."/>
      <w:lvlJc w:val="left"/>
      <w:pPr>
        <w:tabs>
          <w:tab w:val="num" w:pos="1440"/>
        </w:tabs>
        <w:ind w:left="1440" w:hanging="360"/>
      </w:pPr>
      <w:rPr>
        <w:rFonts w:hint="default"/>
        <w:color w:val="44546A" w:themeColor="text2"/>
      </w:rPr>
    </w:lvl>
    <w:lvl w:ilvl="4">
      <w:start w:val="5"/>
      <w:numFmt w:val="lowerLetter"/>
      <w:lvlRestart w:val="0"/>
      <w:lvlText w:val="%5."/>
      <w:lvlJc w:val="left"/>
      <w:pPr>
        <w:tabs>
          <w:tab w:val="num" w:pos="1797"/>
        </w:tabs>
        <w:ind w:left="1800" w:hanging="360"/>
      </w:pPr>
      <w:rPr>
        <w:rFonts w:hint="default"/>
        <w:color w:val="44546A" w:themeColor="text2"/>
      </w:rPr>
    </w:lvl>
    <w:lvl w:ilvl="5">
      <w:start w:val="6"/>
      <w:numFmt w:val="lowerLetter"/>
      <w:lvlRestart w:val="0"/>
      <w:lvlText w:val="%6."/>
      <w:lvlJc w:val="left"/>
      <w:pPr>
        <w:tabs>
          <w:tab w:val="num" w:pos="2160"/>
        </w:tabs>
        <w:ind w:left="2160" w:hanging="360"/>
      </w:pPr>
      <w:rPr>
        <w:rFonts w:hint="default"/>
        <w:color w:val="44546A" w:themeColor="text2"/>
      </w:rPr>
    </w:lvl>
    <w:lvl w:ilvl="6">
      <w:start w:val="7"/>
      <w:numFmt w:val="lowerLetter"/>
      <w:lvlRestart w:val="0"/>
      <w:lvlText w:val="%7."/>
      <w:lvlJc w:val="left"/>
      <w:pPr>
        <w:tabs>
          <w:tab w:val="num" w:pos="2518"/>
        </w:tabs>
        <w:ind w:left="2520" w:hanging="360"/>
      </w:pPr>
      <w:rPr>
        <w:rFonts w:hint="default"/>
        <w:color w:val="44546A" w:themeColor="text2"/>
      </w:rPr>
    </w:lvl>
    <w:lvl w:ilvl="7">
      <w:start w:val="8"/>
      <w:numFmt w:val="lowerLetter"/>
      <w:lvlRestart w:val="0"/>
      <w:lvlText w:val="%8."/>
      <w:lvlJc w:val="left"/>
      <w:pPr>
        <w:tabs>
          <w:tab w:val="num" w:pos="2880"/>
        </w:tabs>
        <w:ind w:left="2880" w:hanging="360"/>
      </w:pPr>
      <w:rPr>
        <w:rFonts w:hint="default"/>
        <w:color w:val="44546A" w:themeColor="text2"/>
      </w:rPr>
    </w:lvl>
    <w:lvl w:ilvl="8">
      <w:start w:val="9"/>
      <w:numFmt w:val="lowerLetter"/>
      <w:lvlRestart w:val="0"/>
      <w:lvlText w:val="%9."/>
      <w:lvlJc w:val="left"/>
      <w:pPr>
        <w:tabs>
          <w:tab w:val="num" w:pos="3238"/>
        </w:tabs>
        <w:ind w:left="3240" w:hanging="360"/>
      </w:pPr>
      <w:rPr>
        <w:rFonts w:hint="default"/>
        <w:color w:val="44546A" w:themeColor="text2"/>
      </w:rPr>
    </w:lvl>
  </w:abstractNum>
  <w:abstractNum w:abstractNumId="15" w15:restartNumberingAfterBreak="0">
    <w:nsid w:val="43D74D76"/>
    <w:multiLevelType w:val="hybridMultilevel"/>
    <w:tmpl w:val="FD8A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431C3"/>
    <w:multiLevelType w:val="multilevel"/>
    <w:tmpl w:val="7D46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B205B5"/>
    <w:multiLevelType w:val="multilevel"/>
    <w:tmpl w:val="08CCEE14"/>
    <w:styleLink w:val="ACSSquareBullets"/>
    <w:lvl w:ilvl="0">
      <w:start w:val="1"/>
      <w:numFmt w:val="bullet"/>
      <w:pStyle w:val="BulletSquare"/>
      <w:lvlText w:val=""/>
      <w:lvlJc w:val="left"/>
      <w:pPr>
        <w:tabs>
          <w:tab w:val="num" w:pos="357"/>
        </w:tabs>
        <w:ind w:left="360" w:hanging="360"/>
      </w:pPr>
      <w:rPr>
        <w:rFonts w:ascii="Wingdings" w:hAnsi="Wingdings" w:hint="default"/>
        <w:color w:val="44546A" w:themeColor="text2"/>
      </w:rPr>
    </w:lvl>
    <w:lvl w:ilvl="1">
      <w:start w:val="1"/>
      <w:numFmt w:val="bullet"/>
      <w:lvlText w:val=""/>
      <w:lvlJc w:val="left"/>
      <w:pPr>
        <w:tabs>
          <w:tab w:val="num" w:pos="720"/>
        </w:tabs>
        <w:ind w:left="720" w:hanging="360"/>
      </w:pPr>
      <w:rPr>
        <w:rFonts w:ascii="Wingdings" w:hAnsi="Wingdings" w:hint="default"/>
        <w:strike w:val="0"/>
        <w:dstrike/>
        <w:color w:val="44546A" w:themeColor="text2"/>
      </w:rPr>
    </w:lvl>
    <w:lvl w:ilvl="2">
      <w:start w:val="1"/>
      <w:numFmt w:val="bullet"/>
      <w:lvlText w:val=""/>
      <w:lvlJc w:val="left"/>
      <w:pPr>
        <w:tabs>
          <w:tab w:val="num" w:pos="1077"/>
        </w:tabs>
        <w:ind w:left="1080" w:hanging="360"/>
      </w:pPr>
      <w:rPr>
        <w:rFonts w:ascii="Wingdings" w:hAnsi="Wingdings" w:hint="default"/>
        <w:color w:val="44546A" w:themeColor="text2"/>
      </w:rPr>
    </w:lvl>
    <w:lvl w:ilvl="3">
      <w:start w:val="1"/>
      <w:numFmt w:val="bullet"/>
      <w:lvlText w:val=""/>
      <w:lvlJc w:val="left"/>
      <w:pPr>
        <w:tabs>
          <w:tab w:val="num" w:pos="1440"/>
        </w:tabs>
        <w:ind w:left="1440" w:hanging="360"/>
      </w:pPr>
      <w:rPr>
        <w:rFonts w:ascii="Wingdings" w:hAnsi="Wingdings" w:hint="default"/>
        <w:color w:val="44546A" w:themeColor="text2"/>
      </w:rPr>
    </w:lvl>
    <w:lvl w:ilvl="4">
      <w:start w:val="1"/>
      <w:numFmt w:val="bullet"/>
      <w:lvlText w:val=""/>
      <w:lvlJc w:val="left"/>
      <w:pPr>
        <w:tabs>
          <w:tab w:val="num" w:pos="1797"/>
        </w:tabs>
        <w:ind w:left="1800" w:hanging="360"/>
      </w:pPr>
      <w:rPr>
        <w:rFonts w:ascii="Wingdings" w:hAnsi="Wingdings" w:hint="default"/>
        <w:color w:val="44546A" w:themeColor="text2"/>
      </w:rPr>
    </w:lvl>
    <w:lvl w:ilvl="5">
      <w:start w:val="1"/>
      <w:numFmt w:val="bullet"/>
      <w:lvlText w:val=""/>
      <w:lvlJc w:val="left"/>
      <w:pPr>
        <w:tabs>
          <w:tab w:val="num" w:pos="2160"/>
        </w:tabs>
        <w:ind w:left="2160" w:hanging="360"/>
      </w:pPr>
      <w:rPr>
        <w:rFonts w:ascii="Wingdings" w:hAnsi="Wingdings" w:hint="default"/>
        <w:color w:val="44546A" w:themeColor="text2"/>
      </w:rPr>
    </w:lvl>
    <w:lvl w:ilvl="6">
      <w:start w:val="1"/>
      <w:numFmt w:val="bullet"/>
      <w:lvlText w:val=""/>
      <w:lvlJc w:val="left"/>
      <w:pPr>
        <w:tabs>
          <w:tab w:val="num" w:pos="2518"/>
        </w:tabs>
        <w:ind w:left="2520" w:hanging="360"/>
      </w:pPr>
      <w:rPr>
        <w:rFonts w:ascii="Wingdings" w:hAnsi="Wingdings" w:hint="default"/>
        <w:color w:val="44546A" w:themeColor="text2"/>
      </w:rPr>
    </w:lvl>
    <w:lvl w:ilvl="7">
      <w:start w:val="1"/>
      <w:numFmt w:val="bullet"/>
      <w:lvlText w:val=""/>
      <w:lvlJc w:val="left"/>
      <w:pPr>
        <w:tabs>
          <w:tab w:val="num" w:pos="2880"/>
        </w:tabs>
        <w:ind w:left="2880" w:hanging="360"/>
      </w:pPr>
      <w:rPr>
        <w:rFonts w:ascii="Wingdings" w:hAnsi="Wingdings" w:hint="default"/>
        <w:color w:val="44546A" w:themeColor="text2"/>
      </w:rPr>
    </w:lvl>
    <w:lvl w:ilvl="8">
      <w:start w:val="1"/>
      <w:numFmt w:val="bullet"/>
      <w:lvlText w:val=""/>
      <w:lvlJc w:val="left"/>
      <w:pPr>
        <w:tabs>
          <w:tab w:val="num" w:pos="3238"/>
        </w:tabs>
        <w:ind w:left="3240" w:hanging="360"/>
      </w:pPr>
      <w:rPr>
        <w:rFonts w:ascii="Wingdings" w:hAnsi="Wingdings" w:hint="default"/>
        <w:color w:val="44546A" w:themeColor="text2"/>
      </w:rPr>
    </w:lvl>
  </w:abstractNum>
  <w:abstractNum w:abstractNumId="18" w15:restartNumberingAfterBreak="0">
    <w:nsid w:val="55E213FB"/>
    <w:multiLevelType w:val="multilevel"/>
    <w:tmpl w:val="6FC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FB79EE"/>
    <w:multiLevelType w:val="multilevel"/>
    <w:tmpl w:val="D4381114"/>
    <w:styleLink w:val="ACSNumbers"/>
    <w:lvl w:ilvl="0">
      <w:start w:val="1"/>
      <w:numFmt w:val="decimal"/>
      <w:pStyle w:val="BulletNumbered"/>
      <w:lvlText w:val="%1."/>
      <w:lvlJc w:val="left"/>
      <w:pPr>
        <w:tabs>
          <w:tab w:val="num" w:pos="357"/>
        </w:tabs>
        <w:ind w:left="357" w:hanging="357"/>
      </w:pPr>
      <w:rPr>
        <w:rFonts w:hint="default"/>
        <w:color w:val="44546A" w:themeColor="text2"/>
      </w:rPr>
    </w:lvl>
    <w:lvl w:ilvl="1">
      <w:start w:val="1"/>
      <w:numFmt w:val="lowerLetter"/>
      <w:lvlText w:val="%2."/>
      <w:lvlJc w:val="left"/>
      <w:pPr>
        <w:tabs>
          <w:tab w:val="num" w:pos="720"/>
        </w:tabs>
        <w:ind w:left="720" w:hanging="363"/>
      </w:pPr>
      <w:rPr>
        <w:rFonts w:hint="default"/>
        <w:color w:val="44546A" w:themeColor="text2"/>
      </w:rPr>
    </w:lvl>
    <w:lvl w:ilvl="2">
      <w:start w:val="1"/>
      <w:numFmt w:val="lowerRoman"/>
      <w:lvlText w:val="%3"/>
      <w:lvlJc w:val="left"/>
      <w:pPr>
        <w:tabs>
          <w:tab w:val="num" w:pos="1077"/>
        </w:tabs>
        <w:ind w:left="1077" w:hanging="357"/>
      </w:pPr>
      <w:rPr>
        <w:rFonts w:hint="default"/>
        <w:color w:val="44546A" w:themeColor="text2"/>
      </w:rPr>
    </w:lvl>
    <w:lvl w:ilvl="3">
      <w:start w:val="1"/>
      <w:numFmt w:val="none"/>
      <w:lvlText w:val=""/>
      <w:lvlJc w:val="left"/>
      <w:pPr>
        <w:tabs>
          <w:tab w:val="num" w:pos="1440"/>
        </w:tabs>
        <w:ind w:left="1440" w:hanging="363"/>
      </w:pPr>
      <w:rPr>
        <w:rFonts w:hint="default"/>
        <w:color w:val="44546A" w:themeColor="text2"/>
      </w:rPr>
    </w:lvl>
    <w:lvl w:ilvl="4">
      <w:start w:val="1"/>
      <w:numFmt w:val="none"/>
      <w:lvlText w:val=""/>
      <w:lvlJc w:val="left"/>
      <w:pPr>
        <w:tabs>
          <w:tab w:val="num" w:pos="1797"/>
        </w:tabs>
        <w:ind w:left="1797" w:hanging="35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18"/>
        </w:tabs>
        <w:ind w:left="2518" w:hanging="358"/>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38"/>
        </w:tabs>
        <w:ind w:left="3238" w:hanging="358"/>
      </w:pPr>
      <w:rPr>
        <w:rFonts w:hint="default"/>
      </w:rPr>
    </w:lvl>
  </w:abstractNum>
  <w:abstractNum w:abstractNumId="20" w15:restartNumberingAfterBreak="0">
    <w:nsid w:val="71657D2E"/>
    <w:multiLevelType w:val="hybridMultilevel"/>
    <w:tmpl w:val="72F6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769080">
    <w:abstractNumId w:val="1"/>
  </w:num>
  <w:num w:numId="2" w16cid:durableId="1087196429">
    <w:abstractNumId w:val="11"/>
  </w:num>
  <w:num w:numId="3" w16cid:durableId="739249939">
    <w:abstractNumId w:val="4"/>
  </w:num>
  <w:num w:numId="4" w16cid:durableId="157694783">
    <w:abstractNumId w:val="19"/>
  </w:num>
  <w:num w:numId="5" w16cid:durableId="297957822">
    <w:abstractNumId w:val="17"/>
  </w:num>
  <w:num w:numId="6" w16cid:durableId="1000893723">
    <w:abstractNumId w:val="9"/>
  </w:num>
  <w:num w:numId="7" w16cid:durableId="1968704740">
    <w:abstractNumId w:val="13"/>
  </w:num>
  <w:num w:numId="8" w16cid:durableId="1206716601">
    <w:abstractNumId w:val="14"/>
  </w:num>
  <w:num w:numId="9" w16cid:durableId="1682078765">
    <w:abstractNumId w:val="0"/>
  </w:num>
  <w:num w:numId="10" w16cid:durableId="402802958">
    <w:abstractNumId w:val="12"/>
  </w:num>
  <w:num w:numId="11" w16cid:durableId="1350913323">
    <w:abstractNumId w:val="3"/>
  </w:num>
  <w:num w:numId="12" w16cid:durableId="1070494434">
    <w:abstractNumId w:val="15"/>
  </w:num>
  <w:num w:numId="13" w16cid:durableId="150487926">
    <w:abstractNumId w:val="2"/>
  </w:num>
  <w:num w:numId="14" w16cid:durableId="953252783">
    <w:abstractNumId w:val="20"/>
  </w:num>
  <w:num w:numId="15" w16cid:durableId="574557297">
    <w:abstractNumId w:val="8"/>
  </w:num>
  <w:num w:numId="16" w16cid:durableId="717705949">
    <w:abstractNumId w:val="5"/>
  </w:num>
  <w:num w:numId="17" w16cid:durableId="701827422">
    <w:abstractNumId w:val="18"/>
  </w:num>
  <w:num w:numId="18" w16cid:durableId="2035842091">
    <w:abstractNumId w:val="7"/>
  </w:num>
  <w:num w:numId="19" w16cid:durableId="1527451241">
    <w:abstractNumId w:val="16"/>
  </w:num>
  <w:num w:numId="20" w16cid:durableId="1314331360">
    <w:abstractNumId w:val="10"/>
  </w:num>
  <w:num w:numId="21" w16cid:durableId="160730276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42"/>
    <w:rsid w:val="00003FEB"/>
    <w:rsid w:val="000040EF"/>
    <w:rsid w:val="00006283"/>
    <w:rsid w:val="00007425"/>
    <w:rsid w:val="00010BE2"/>
    <w:rsid w:val="00011219"/>
    <w:rsid w:val="0001162A"/>
    <w:rsid w:val="000126E8"/>
    <w:rsid w:val="00013642"/>
    <w:rsid w:val="00013A50"/>
    <w:rsid w:val="00015C86"/>
    <w:rsid w:val="00016A26"/>
    <w:rsid w:val="00017EC4"/>
    <w:rsid w:val="0002080E"/>
    <w:rsid w:val="000209C3"/>
    <w:rsid w:val="00021AA8"/>
    <w:rsid w:val="000222A0"/>
    <w:rsid w:val="0002256F"/>
    <w:rsid w:val="0002438D"/>
    <w:rsid w:val="00024B3A"/>
    <w:rsid w:val="00024FBE"/>
    <w:rsid w:val="00025817"/>
    <w:rsid w:val="000301D6"/>
    <w:rsid w:val="00030C7C"/>
    <w:rsid w:val="000319AC"/>
    <w:rsid w:val="00034104"/>
    <w:rsid w:val="00034403"/>
    <w:rsid w:val="00034723"/>
    <w:rsid w:val="0003503F"/>
    <w:rsid w:val="000360CC"/>
    <w:rsid w:val="000364AD"/>
    <w:rsid w:val="000422BE"/>
    <w:rsid w:val="00043BA6"/>
    <w:rsid w:val="00043BE7"/>
    <w:rsid w:val="0004409F"/>
    <w:rsid w:val="000451BD"/>
    <w:rsid w:val="000451D8"/>
    <w:rsid w:val="00045406"/>
    <w:rsid w:val="00045AAE"/>
    <w:rsid w:val="000466F2"/>
    <w:rsid w:val="00046A4A"/>
    <w:rsid w:val="00050862"/>
    <w:rsid w:val="00051AA1"/>
    <w:rsid w:val="000534D5"/>
    <w:rsid w:val="000539FB"/>
    <w:rsid w:val="00054294"/>
    <w:rsid w:val="00055D5C"/>
    <w:rsid w:val="00055F15"/>
    <w:rsid w:val="000562BF"/>
    <w:rsid w:val="000564FD"/>
    <w:rsid w:val="000577CD"/>
    <w:rsid w:val="0006270C"/>
    <w:rsid w:val="00062CB7"/>
    <w:rsid w:val="000630EC"/>
    <w:rsid w:val="0006354F"/>
    <w:rsid w:val="0006364F"/>
    <w:rsid w:val="00065E13"/>
    <w:rsid w:val="0006666E"/>
    <w:rsid w:val="00066A72"/>
    <w:rsid w:val="000678CA"/>
    <w:rsid w:val="00070569"/>
    <w:rsid w:val="00071718"/>
    <w:rsid w:val="0007200C"/>
    <w:rsid w:val="00073F20"/>
    <w:rsid w:val="00076E57"/>
    <w:rsid w:val="000777C9"/>
    <w:rsid w:val="000777DA"/>
    <w:rsid w:val="00082045"/>
    <w:rsid w:val="00082C6D"/>
    <w:rsid w:val="0008349A"/>
    <w:rsid w:val="000839BA"/>
    <w:rsid w:val="00084547"/>
    <w:rsid w:val="00084687"/>
    <w:rsid w:val="00084891"/>
    <w:rsid w:val="00084E0A"/>
    <w:rsid w:val="00086963"/>
    <w:rsid w:val="00087BA6"/>
    <w:rsid w:val="00090DF1"/>
    <w:rsid w:val="00090DFB"/>
    <w:rsid w:val="00094FE3"/>
    <w:rsid w:val="00097903"/>
    <w:rsid w:val="00097D31"/>
    <w:rsid w:val="000A15D1"/>
    <w:rsid w:val="000A19F5"/>
    <w:rsid w:val="000A19FC"/>
    <w:rsid w:val="000A2D6A"/>
    <w:rsid w:val="000A3437"/>
    <w:rsid w:val="000A35F4"/>
    <w:rsid w:val="000A4501"/>
    <w:rsid w:val="000A46FF"/>
    <w:rsid w:val="000A482F"/>
    <w:rsid w:val="000A5162"/>
    <w:rsid w:val="000A5E92"/>
    <w:rsid w:val="000B00DA"/>
    <w:rsid w:val="000B4365"/>
    <w:rsid w:val="000B51C2"/>
    <w:rsid w:val="000B6643"/>
    <w:rsid w:val="000B6856"/>
    <w:rsid w:val="000B6D99"/>
    <w:rsid w:val="000B77CC"/>
    <w:rsid w:val="000C06AB"/>
    <w:rsid w:val="000C0F3F"/>
    <w:rsid w:val="000C1B1A"/>
    <w:rsid w:val="000C2431"/>
    <w:rsid w:val="000C3A7C"/>
    <w:rsid w:val="000C3BC4"/>
    <w:rsid w:val="000C433F"/>
    <w:rsid w:val="000C4F75"/>
    <w:rsid w:val="000C57BF"/>
    <w:rsid w:val="000C5C52"/>
    <w:rsid w:val="000C5ED6"/>
    <w:rsid w:val="000C668B"/>
    <w:rsid w:val="000C687A"/>
    <w:rsid w:val="000C7376"/>
    <w:rsid w:val="000C7399"/>
    <w:rsid w:val="000C7680"/>
    <w:rsid w:val="000C7EE0"/>
    <w:rsid w:val="000D0819"/>
    <w:rsid w:val="000D19ED"/>
    <w:rsid w:val="000D1BD3"/>
    <w:rsid w:val="000D2538"/>
    <w:rsid w:val="000D26FD"/>
    <w:rsid w:val="000D4275"/>
    <w:rsid w:val="000D4D9A"/>
    <w:rsid w:val="000D71A6"/>
    <w:rsid w:val="000E1CFF"/>
    <w:rsid w:val="000E4A77"/>
    <w:rsid w:val="000E5C01"/>
    <w:rsid w:val="000E7B48"/>
    <w:rsid w:val="000F0D6B"/>
    <w:rsid w:val="000F1542"/>
    <w:rsid w:val="000F1B2B"/>
    <w:rsid w:val="000F1E89"/>
    <w:rsid w:val="000F202C"/>
    <w:rsid w:val="000F2131"/>
    <w:rsid w:val="000F32FA"/>
    <w:rsid w:val="000F59C2"/>
    <w:rsid w:val="000F6221"/>
    <w:rsid w:val="00100706"/>
    <w:rsid w:val="0010128D"/>
    <w:rsid w:val="00101F89"/>
    <w:rsid w:val="00102511"/>
    <w:rsid w:val="00103181"/>
    <w:rsid w:val="00104691"/>
    <w:rsid w:val="00105B90"/>
    <w:rsid w:val="00111056"/>
    <w:rsid w:val="00112B0F"/>
    <w:rsid w:val="00113CBA"/>
    <w:rsid w:val="0011428A"/>
    <w:rsid w:val="001147A4"/>
    <w:rsid w:val="00114C93"/>
    <w:rsid w:val="00116253"/>
    <w:rsid w:val="00117295"/>
    <w:rsid w:val="00117C01"/>
    <w:rsid w:val="00122279"/>
    <w:rsid w:val="001253E6"/>
    <w:rsid w:val="00126982"/>
    <w:rsid w:val="00126AE0"/>
    <w:rsid w:val="00127AE9"/>
    <w:rsid w:val="00130211"/>
    <w:rsid w:val="0013023F"/>
    <w:rsid w:val="00130F1C"/>
    <w:rsid w:val="001319D6"/>
    <w:rsid w:val="00133F49"/>
    <w:rsid w:val="00134942"/>
    <w:rsid w:val="00135186"/>
    <w:rsid w:val="00136F74"/>
    <w:rsid w:val="0014323B"/>
    <w:rsid w:val="001442D5"/>
    <w:rsid w:val="00150368"/>
    <w:rsid w:val="0015090B"/>
    <w:rsid w:val="00150F65"/>
    <w:rsid w:val="00151F0C"/>
    <w:rsid w:val="001531EF"/>
    <w:rsid w:val="001532B0"/>
    <w:rsid w:val="0015494F"/>
    <w:rsid w:val="00154B67"/>
    <w:rsid w:val="00154E77"/>
    <w:rsid w:val="001572AF"/>
    <w:rsid w:val="001578DB"/>
    <w:rsid w:val="00157A1C"/>
    <w:rsid w:val="00157F39"/>
    <w:rsid w:val="0016231D"/>
    <w:rsid w:val="00164DCA"/>
    <w:rsid w:val="001662C2"/>
    <w:rsid w:val="001706DF"/>
    <w:rsid w:val="00171240"/>
    <w:rsid w:val="0017187A"/>
    <w:rsid w:val="00173DBD"/>
    <w:rsid w:val="00173E36"/>
    <w:rsid w:val="001742FB"/>
    <w:rsid w:val="00175107"/>
    <w:rsid w:val="001761FE"/>
    <w:rsid w:val="0017625C"/>
    <w:rsid w:val="00177536"/>
    <w:rsid w:val="00177A12"/>
    <w:rsid w:val="00180898"/>
    <w:rsid w:val="0018305B"/>
    <w:rsid w:val="001832E5"/>
    <w:rsid w:val="00185450"/>
    <w:rsid w:val="001855EA"/>
    <w:rsid w:val="00186C9D"/>
    <w:rsid w:val="00186DF5"/>
    <w:rsid w:val="00187839"/>
    <w:rsid w:val="001904AD"/>
    <w:rsid w:val="001913BD"/>
    <w:rsid w:val="00191528"/>
    <w:rsid w:val="00192656"/>
    <w:rsid w:val="00192840"/>
    <w:rsid w:val="00192928"/>
    <w:rsid w:val="001939C1"/>
    <w:rsid w:val="00194334"/>
    <w:rsid w:val="00194407"/>
    <w:rsid w:val="00195B98"/>
    <w:rsid w:val="00196496"/>
    <w:rsid w:val="001978EB"/>
    <w:rsid w:val="00197919"/>
    <w:rsid w:val="00197E71"/>
    <w:rsid w:val="001A0166"/>
    <w:rsid w:val="001A1EB9"/>
    <w:rsid w:val="001A3B19"/>
    <w:rsid w:val="001A5FCF"/>
    <w:rsid w:val="001A6385"/>
    <w:rsid w:val="001B1624"/>
    <w:rsid w:val="001B3DD4"/>
    <w:rsid w:val="001B3F09"/>
    <w:rsid w:val="001B6591"/>
    <w:rsid w:val="001B713E"/>
    <w:rsid w:val="001C0926"/>
    <w:rsid w:val="001C0A9D"/>
    <w:rsid w:val="001C11B4"/>
    <w:rsid w:val="001C42A6"/>
    <w:rsid w:val="001C42C2"/>
    <w:rsid w:val="001C4A88"/>
    <w:rsid w:val="001C631A"/>
    <w:rsid w:val="001C687E"/>
    <w:rsid w:val="001C6BEE"/>
    <w:rsid w:val="001D0FD1"/>
    <w:rsid w:val="001D15F1"/>
    <w:rsid w:val="001D198A"/>
    <w:rsid w:val="001D394A"/>
    <w:rsid w:val="001D517A"/>
    <w:rsid w:val="001D667A"/>
    <w:rsid w:val="001D6AC1"/>
    <w:rsid w:val="001E0C97"/>
    <w:rsid w:val="001E39FC"/>
    <w:rsid w:val="001F05BA"/>
    <w:rsid w:val="001F068B"/>
    <w:rsid w:val="001F0DC8"/>
    <w:rsid w:val="001F1339"/>
    <w:rsid w:val="001F3F79"/>
    <w:rsid w:val="001F4D47"/>
    <w:rsid w:val="001F611C"/>
    <w:rsid w:val="001F6A8D"/>
    <w:rsid w:val="001F7C02"/>
    <w:rsid w:val="00202E7C"/>
    <w:rsid w:val="00204812"/>
    <w:rsid w:val="00204BB6"/>
    <w:rsid w:val="00205F1E"/>
    <w:rsid w:val="00206D58"/>
    <w:rsid w:val="00207CBC"/>
    <w:rsid w:val="00207CD7"/>
    <w:rsid w:val="00207D7D"/>
    <w:rsid w:val="0021032E"/>
    <w:rsid w:val="0021101B"/>
    <w:rsid w:val="00211F0B"/>
    <w:rsid w:val="00211F24"/>
    <w:rsid w:val="002129DC"/>
    <w:rsid w:val="0021631F"/>
    <w:rsid w:val="00216A57"/>
    <w:rsid w:val="00217202"/>
    <w:rsid w:val="00220D67"/>
    <w:rsid w:val="00221965"/>
    <w:rsid w:val="00221C8C"/>
    <w:rsid w:val="00222077"/>
    <w:rsid w:val="0022292E"/>
    <w:rsid w:val="00223456"/>
    <w:rsid w:val="002246FC"/>
    <w:rsid w:val="0022499F"/>
    <w:rsid w:val="00225B4F"/>
    <w:rsid w:val="00227D3A"/>
    <w:rsid w:val="0023015B"/>
    <w:rsid w:val="00231C11"/>
    <w:rsid w:val="002324F0"/>
    <w:rsid w:val="00232A5D"/>
    <w:rsid w:val="00232BF1"/>
    <w:rsid w:val="0023305B"/>
    <w:rsid w:val="00233E05"/>
    <w:rsid w:val="00234868"/>
    <w:rsid w:val="002353CA"/>
    <w:rsid w:val="00240289"/>
    <w:rsid w:val="00242395"/>
    <w:rsid w:val="00243628"/>
    <w:rsid w:val="0024377A"/>
    <w:rsid w:val="002438A9"/>
    <w:rsid w:val="00244525"/>
    <w:rsid w:val="00244562"/>
    <w:rsid w:val="002452E1"/>
    <w:rsid w:val="002458AE"/>
    <w:rsid w:val="00250457"/>
    <w:rsid w:val="002513C8"/>
    <w:rsid w:val="00251597"/>
    <w:rsid w:val="00251C06"/>
    <w:rsid w:val="00251F38"/>
    <w:rsid w:val="00252A19"/>
    <w:rsid w:val="00253184"/>
    <w:rsid w:val="00253B0E"/>
    <w:rsid w:val="00253CD9"/>
    <w:rsid w:val="002547DB"/>
    <w:rsid w:val="00254DE8"/>
    <w:rsid w:val="002554E9"/>
    <w:rsid w:val="00257F26"/>
    <w:rsid w:val="00260D51"/>
    <w:rsid w:val="00262A42"/>
    <w:rsid w:val="00262FF6"/>
    <w:rsid w:val="002642CF"/>
    <w:rsid w:val="00264FBA"/>
    <w:rsid w:val="00265F7E"/>
    <w:rsid w:val="002660E2"/>
    <w:rsid w:val="00267E10"/>
    <w:rsid w:val="0027001E"/>
    <w:rsid w:val="00271718"/>
    <w:rsid w:val="00271770"/>
    <w:rsid w:val="002723FD"/>
    <w:rsid w:val="00273E8C"/>
    <w:rsid w:val="00275385"/>
    <w:rsid w:val="00276849"/>
    <w:rsid w:val="00277C61"/>
    <w:rsid w:val="00280711"/>
    <w:rsid w:val="00280858"/>
    <w:rsid w:val="00282B63"/>
    <w:rsid w:val="0028475F"/>
    <w:rsid w:val="00284BFC"/>
    <w:rsid w:val="00285349"/>
    <w:rsid w:val="002865EE"/>
    <w:rsid w:val="002868FF"/>
    <w:rsid w:val="00286F7A"/>
    <w:rsid w:val="0029127F"/>
    <w:rsid w:val="00291BE1"/>
    <w:rsid w:val="00291C63"/>
    <w:rsid w:val="002925A9"/>
    <w:rsid w:val="00292AD2"/>
    <w:rsid w:val="00292D5F"/>
    <w:rsid w:val="0029321D"/>
    <w:rsid w:val="00294823"/>
    <w:rsid w:val="00294FB1"/>
    <w:rsid w:val="00295D83"/>
    <w:rsid w:val="0029777A"/>
    <w:rsid w:val="00297F32"/>
    <w:rsid w:val="002A3BE6"/>
    <w:rsid w:val="002A4613"/>
    <w:rsid w:val="002A5DDF"/>
    <w:rsid w:val="002B164E"/>
    <w:rsid w:val="002B1D68"/>
    <w:rsid w:val="002B30E4"/>
    <w:rsid w:val="002B369D"/>
    <w:rsid w:val="002B4803"/>
    <w:rsid w:val="002B4EBB"/>
    <w:rsid w:val="002B6791"/>
    <w:rsid w:val="002B6A97"/>
    <w:rsid w:val="002B6B22"/>
    <w:rsid w:val="002C07D8"/>
    <w:rsid w:val="002C1626"/>
    <w:rsid w:val="002C16B1"/>
    <w:rsid w:val="002C1751"/>
    <w:rsid w:val="002C27A8"/>
    <w:rsid w:val="002C2897"/>
    <w:rsid w:val="002C36B3"/>
    <w:rsid w:val="002C6CB5"/>
    <w:rsid w:val="002C6F12"/>
    <w:rsid w:val="002C75F3"/>
    <w:rsid w:val="002C7CAB"/>
    <w:rsid w:val="002D0136"/>
    <w:rsid w:val="002D3D7F"/>
    <w:rsid w:val="002D4EB4"/>
    <w:rsid w:val="002D5B93"/>
    <w:rsid w:val="002D6C9D"/>
    <w:rsid w:val="002E09CD"/>
    <w:rsid w:val="002E1506"/>
    <w:rsid w:val="002E21CE"/>
    <w:rsid w:val="002E5CA8"/>
    <w:rsid w:val="002E6315"/>
    <w:rsid w:val="002E7D24"/>
    <w:rsid w:val="002F0656"/>
    <w:rsid w:val="002F087A"/>
    <w:rsid w:val="002F0E6C"/>
    <w:rsid w:val="002F0F0B"/>
    <w:rsid w:val="002F1B26"/>
    <w:rsid w:val="002F2970"/>
    <w:rsid w:val="002F2A1D"/>
    <w:rsid w:val="002F2D8D"/>
    <w:rsid w:val="002F2F7C"/>
    <w:rsid w:val="002F3C9A"/>
    <w:rsid w:val="002F3DDC"/>
    <w:rsid w:val="002F6133"/>
    <w:rsid w:val="0030086B"/>
    <w:rsid w:val="00301CD2"/>
    <w:rsid w:val="00304A36"/>
    <w:rsid w:val="003059E3"/>
    <w:rsid w:val="00305D3B"/>
    <w:rsid w:val="00310162"/>
    <w:rsid w:val="00310FA8"/>
    <w:rsid w:val="00311B44"/>
    <w:rsid w:val="00311D69"/>
    <w:rsid w:val="00312B9A"/>
    <w:rsid w:val="00312DB3"/>
    <w:rsid w:val="00314E6F"/>
    <w:rsid w:val="00320DAB"/>
    <w:rsid w:val="00321DE4"/>
    <w:rsid w:val="0032365D"/>
    <w:rsid w:val="003239BE"/>
    <w:rsid w:val="0032410B"/>
    <w:rsid w:val="00324F4A"/>
    <w:rsid w:val="003250E8"/>
    <w:rsid w:val="00325243"/>
    <w:rsid w:val="0032575F"/>
    <w:rsid w:val="00325DC9"/>
    <w:rsid w:val="00326893"/>
    <w:rsid w:val="00327BE6"/>
    <w:rsid w:val="003329EE"/>
    <w:rsid w:val="00334359"/>
    <w:rsid w:val="00334DDA"/>
    <w:rsid w:val="00334E73"/>
    <w:rsid w:val="00336B55"/>
    <w:rsid w:val="00336F29"/>
    <w:rsid w:val="00336F57"/>
    <w:rsid w:val="003408A2"/>
    <w:rsid w:val="003415B3"/>
    <w:rsid w:val="00341D75"/>
    <w:rsid w:val="00342A49"/>
    <w:rsid w:val="00344CE9"/>
    <w:rsid w:val="003456D5"/>
    <w:rsid w:val="00345703"/>
    <w:rsid w:val="003463A7"/>
    <w:rsid w:val="00346BD6"/>
    <w:rsid w:val="00347005"/>
    <w:rsid w:val="00347D6F"/>
    <w:rsid w:val="00351B7D"/>
    <w:rsid w:val="00352445"/>
    <w:rsid w:val="003529A9"/>
    <w:rsid w:val="003539E5"/>
    <w:rsid w:val="00354AB0"/>
    <w:rsid w:val="00355AC9"/>
    <w:rsid w:val="003579AA"/>
    <w:rsid w:val="00357C12"/>
    <w:rsid w:val="003602BA"/>
    <w:rsid w:val="003602C6"/>
    <w:rsid w:val="003614BE"/>
    <w:rsid w:val="00361667"/>
    <w:rsid w:val="0036262A"/>
    <w:rsid w:val="00364E9E"/>
    <w:rsid w:val="00366D8E"/>
    <w:rsid w:val="0036737D"/>
    <w:rsid w:val="00367461"/>
    <w:rsid w:val="00367BD8"/>
    <w:rsid w:val="0037086B"/>
    <w:rsid w:val="00371969"/>
    <w:rsid w:val="00373503"/>
    <w:rsid w:val="0037567A"/>
    <w:rsid w:val="00375AFF"/>
    <w:rsid w:val="00376F37"/>
    <w:rsid w:val="003772A4"/>
    <w:rsid w:val="0037791A"/>
    <w:rsid w:val="00380E12"/>
    <w:rsid w:val="00383824"/>
    <w:rsid w:val="00384817"/>
    <w:rsid w:val="003848C9"/>
    <w:rsid w:val="00384BC1"/>
    <w:rsid w:val="00385127"/>
    <w:rsid w:val="00386283"/>
    <w:rsid w:val="003865B2"/>
    <w:rsid w:val="00387AF2"/>
    <w:rsid w:val="0039086E"/>
    <w:rsid w:val="00390EA2"/>
    <w:rsid w:val="00390EA7"/>
    <w:rsid w:val="00391515"/>
    <w:rsid w:val="003951C8"/>
    <w:rsid w:val="00396B96"/>
    <w:rsid w:val="00396BFB"/>
    <w:rsid w:val="003A020B"/>
    <w:rsid w:val="003A0BB7"/>
    <w:rsid w:val="003A1310"/>
    <w:rsid w:val="003A4470"/>
    <w:rsid w:val="003A5CDA"/>
    <w:rsid w:val="003A5F4B"/>
    <w:rsid w:val="003A63C9"/>
    <w:rsid w:val="003A6408"/>
    <w:rsid w:val="003A6BF6"/>
    <w:rsid w:val="003A7042"/>
    <w:rsid w:val="003A723F"/>
    <w:rsid w:val="003B083C"/>
    <w:rsid w:val="003B0D8A"/>
    <w:rsid w:val="003B18A0"/>
    <w:rsid w:val="003B1CF2"/>
    <w:rsid w:val="003B3476"/>
    <w:rsid w:val="003B494D"/>
    <w:rsid w:val="003B4EB8"/>
    <w:rsid w:val="003B58C2"/>
    <w:rsid w:val="003B5EDE"/>
    <w:rsid w:val="003B67A1"/>
    <w:rsid w:val="003B7EA6"/>
    <w:rsid w:val="003C1005"/>
    <w:rsid w:val="003C1AA5"/>
    <w:rsid w:val="003C2473"/>
    <w:rsid w:val="003C28F4"/>
    <w:rsid w:val="003C2CE9"/>
    <w:rsid w:val="003C46BB"/>
    <w:rsid w:val="003C60B0"/>
    <w:rsid w:val="003C65A0"/>
    <w:rsid w:val="003C664E"/>
    <w:rsid w:val="003C6CA8"/>
    <w:rsid w:val="003C7926"/>
    <w:rsid w:val="003D02F7"/>
    <w:rsid w:val="003D0643"/>
    <w:rsid w:val="003D2894"/>
    <w:rsid w:val="003D4C1D"/>
    <w:rsid w:val="003D5DF3"/>
    <w:rsid w:val="003D72A0"/>
    <w:rsid w:val="003D7CB0"/>
    <w:rsid w:val="003E77ED"/>
    <w:rsid w:val="003E7900"/>
    <w:rsid w:val="003F04C6"/>
    <w:rsid w:val="003F1181"/>
    <w:rsid w:val="003F36DD"/>
    <w:rsid w:val="003F4673"/>
    <w:rsid w:val="003F4C43"/>
    <w:rsid w:val="0040005B"/>
    <w:rsid w:val="0040055F"/>
    <w:rsid w:val="00400C05"/>
    <w:rsid w:val="00401021"/>
    <w:rsid w:val="00401602"/>
    <w:rsid w:val="00402138"/>
    <w:rsid w:val="004068DC"/>
    <w:rsid w:val="004069E3"/>
    <w:rsid w:val="00407125"/>
    <w:rsid w:val="00411145"/>
    <w:rsid w:val="00413575"/>
    <w:rsid w:val="004159D9"/>
    <w:rsid w:val="004200E4"/>
    <w:rsid w:val="00421B6D"/>
    <w:rsid w:val="00421B77"/>
    <w:rsid w:val="0042390C"/>
    <w:rsid w:val="004245D5"/>
    <w:rsid w:val="00424D72"/>
    <w:rsid w:val="00426332"/>
    <w:rsid w:val="00427AD5"/>
    <w:rsid w:val="004307E1"/>
    <w:rsid w:val="004315CD"/>
    <w:rsid w:val="00432AF2"/>
    <w:rsid w:val="00433989"/>
    <w:rsid w:val="00433C06"/>
    <w:rsid w:val="00434E75"/>
    <w:rsid w:val="00435432"/>
    <w:rsid w:val="004372A7"/>
    <w:rsid w:val="00440286"/>
    <w:rsid w:val="00440CCD"/>
    <w:rsid w:val="0044189E"/>
    <w:rsid w:val="004418ED"/>
    <w:rsid w:val="004426C7"/>
    <w:rsid w:val="004431D0"/>
    <w:rsid w:val="00445C5E"/>
    <w:rsid w:val="00445DB4"/>
    <w:rsid w:val="004462F1"/>
    <w:rsid w:val="00446991"/>
    <w:rsid w:val="00447211"/>
    <w:rsid w:val="00447E84"/>
    <w:rsid w:val="004506D0"/>
    <w:rsid w:val="00450E89"/>
    <w:rsid w:val="00451BC1"/>
    <w:rsid w:val="00451DE8"/>
    <w:rsid w:val="0045289E"/>
    <w:rsid w:val="00452946"/>
    <w:rsid w:val="00452CEC"/>
    <w:rsid w:val="004539C1"/>
    <w:rsid w:val="004558CC"/>
    <w:rsid w:val="0045652B"/>
    <w:rsid w:val="004570EE"/>
    <w:rsid w:val="004606DB"/>
    <w:rsid w:val="0046111E"/>
    <w:rsid w:val="0046117C"/>
    <w:rsid w:val="004612AB"/>
    <w:rsid w:val="00463A8F"/>
    <w:rsid w:val="004666B7"/>
    <w:rsid w:val="004674F8"/>
    <w:rsid w:val="0046766B"/>
    <w:rsid w:val="00470F1C"/>
    <w:rsid w:val="0047162C"/>
    <w:rsid w:val="0047503B"/>
    <w:rsid w:val="00475C0F"/>
    <w:rsid w:val="00475DE3"/>
    <w:rsid w:val="00476339"/>
    <w:rsid w:val="0047664E"/>
    <w:rsid w:val="00477633"/>
    <w:rsid w:val="00480251"/>
    <w:rsid w:val="00480AC6"/>
    <w:rsid w:val="00480E0A"/>
    <w:rsid w:val="004810CB"/>
    <w:rsid w:val="00482743"/>
    <w:rsid w:val="00482887"/>
    <w:rsid w:val="00483FA6"/>
    <w:rsid w:val="00484705"/>
    <w:rsid w:val="004850D7"/>
    <w:rsid w:val="0048527D"/>
    <w:rsid w:val="004859C0"/>
    <w:rsid w:val="00486218"/>
    <w:rsid w:val="004862AC"/>
    <w:rsid w:val="00487382"/>
    <w:rsid w:val="0048754A"/>
    <w:rsid w:val="0049041F"/>
    <w:rsid w:val="004907D5"/>
    <w:rsid w:val="00490FBE"/>
    <w:rsid w:val="00491D77"/>
    <w:rsid w:val="0049230A"/>
    <w:rsid w:val="00492429"/>
    <w:rsid w:val="00492997"/>
    <w:rsid w:val="00493083"/>
    <w:rsid w:val="00494919"/>
    <w:rsid w:val="004A00E9"/>
    <w:rsid w:val="004A19B5"/>
    <w:rsid w:val="004A273E"/>
    <w:rsid w:val="004A323C"/>
    <w:rsid w:val="004A3904"/>
    <w:rsid w:val="004A607D"/>
    <w:rsid w:val="004A6C4C"/>
    <w:rsid w:val="004A7C9D"/>
    <w:rsid w:val="004A7D53"/>
    <w:rsid w:val="004B0D25"/>
    <w:rsid w:val="004B175D"/>
    <w:rsid w:val="004B2B9C"/>
    <w:rsid w:val="004B421E"/>
    <w:rsid w:val="004B4C77"/>
    <w:rsid w:val="004B586D"/>
    <w:rsid w:val="004B5EEA"/>
    <w:rsid w:val="004C1288"/>
    <w:rsid w:val="004C1F97"/>
    <w:rsid w:val="004C2004"/>
    <w:rsid w:val="004C210F"/>
    <w:rsid w:val="004C21D2"/>
    <w:rsid w:val="004C3A4B"/>
    <w:rsid w:val="004C69AA"/>
    <w:rsid w:val="004C746B"/>
    <w:rsid w:val="004D096C"/>
    <w:rsid w:val="004D1329"/>
    <w:rsid w:val="004D14FD"/>
    <w:rsid w:val="004D1B25"/>
    <w:rsid w:val="004D2BA4"/>
    <w:rsid w:val="004D3D30"/>
    <w:rsid w:val="004D46BF"/>
    <w:rsid w:val="004D49E7"/>
    <w:rsid w:val="004D4F0F"/>
    <w:rsid w:val="004D65B5"/>
    <w:rsid w:val="004D74B5"/>
    <w:rsid w:val="004D7A95"/>
    <w:rsid w:val="004E1153"/>
    <w:rsid w:val="004E1769"/>
    <w:rsid w:val="004E33BD"/>
    <w:rsid w:val="004E3DF4"/>
    <w:rsid w:val="004E4215"/>
    <w:rsid w:val="004E634B"/>
    <w:rsid w:val="004E6506"/>
    <w:rsid w:val="004E6A93"/>
    <w:rsid w:val="004E747B"/>
    <w:rsid w:val="004F0811"/>
    <w:rsid w:val="004F26AB"/>
    <w:rsid w:val="004F33AD"/>
    <w:rsid w:val="004F35AF"/>
    <w:rsid w:val="004F382B"/>
    <w:rsid w:val="004F490B"/>
    <w:rsid w:val="004F4F74"/>
    <w:rsid w:val="004F5B27"/>
    <w:rsid w:val="004F5DDB"/>
    <w:rsid w:val="004F698B"/>
    <w:rsid w:val="004F6A6C"/>
    <w:rsid w:val="004F6F35"/>
    <w:rsid w:val="004F7B8A"/>
    <w:rsid w:val="0050118D"/>
    <w:rsid w:val="005019FB"/>
    <w:rsid w:val="005025BA"/>
    <w:rsid w:val="0050384A"/>
    <w:rsid w:val="005038EA"/>
    <w:rsid w:val="00505452"/>
    <w:rsid w:val="00506CAA"/>
    <w:rsid w:val="00507A29"/>
    <w:rsid w:val="005109E2"/>
    <w:rsid w:val="0051119D"/>
    <w:rsid w:val="005114B4"/>
    <w:rsid w:val="005142E2"/>
    <w:rsid w:val="00514F9D"/>
    <w:rsid w:val="00515E4C"/>
    <w:rsid w:val="005169BD"/>
    <w:rsid w:val="00521362"/>
    <w:rsid w:val="00522FB2"/>
    <w:rsid w:val="005243FA"/>
    <w:rsid w:val="00524554"/>
    <w:rsid w:val="00525373"/>
    <w:rsid w:val="00526443"/>
    <w:rsid w:val="00526884"/>
    <w:rsid w:val="00527B44"/>
    <w:rsid w:val="0053053D"/>
    <w:rsid w:val="005330AA"/>
    <w:rsid w:val="005338B8"/>
    <w:rsid w:val="00533C52"/>
    <w:rsid w:val="00534112"/>
    <w:rsid w:val="00535581"/>
    <w:rsid w:val="005378C0"/>
    <w:rsid w:val="00537D6F"/>
    <w:rsid w:val="0054038D"/>
    <w:rsid w:val="0054121F"/>
    <w:rsid w:val="00541B3E"/>
    <w:rsid w:val="0054392B"/>
    <w:rsid w:val="00543B19"/>
    <w:rsid w:val="00543D8C"/>
    <w:rsid w:val="00543F28"/>
    <w:rsid w:val="005445C6"/>
    <w:rsid w:val="00544CAA"/>
    <w:rsid w:val="00545443"/>
    <w:rsid w:val="005462D1"/>
    <w:rsid w:val="005472BB"/>
    <w:rsid w:val="00547BD1"/>
    <w:rsid w:val="00547C7D"/>
    <w:rsid w:val="00550CB1"/>
    <w:rsid w:val="0055225E"/>
    <w:rsid w:val="0055326B"/>
    <w:rsid w:val="0055340A"/>
    <w:rsid w:val="00553B70"/>
    <w:rsid w:val="00554488"/>
    <w:rsid w:val="00554532"/>
    <w:rsid w:val="0055487B"/>
    <w:rsid w:val="005550ED"/>
    <w:rsid w:val="00555606"/>
    <w:rsid w:val="00555644"/>
    <w:rsid w:val="005571E6"/>
    <w:rsid w:val="005572AE"/>
    <w:rsid w:val="005573F8"/>
    <w:rsid w:val="00562119"/>
    <w:rsid w:val="00564FDD"/>
    <w:rsid w:val="00565ACF"/>
    <w:rsid w:val="0056689A"/>
    <w:rsid w:val="00567D3D"/>
    <w:rsid w:val="00570B60"/>
    <w:rsid w:val="00571447"/>
    <w:rsid w:val="005715E5"/>
    <w:rsid w:val="00571865"/>
    <w:rsid w:val="00571ADB"/>
    <w:rsid w:val="00572547"/>
    <w:rsid w:val="0057279E"/>
    <w:rsid w:val="00572DF8"/>
    <w:rsid w:val="005755DD"/>
    <w:rsid w:val="00575712"/>
    <w:rsid w:val="0057618C"/>
    <w:rsid w:val="00576191"/>
    <w:rsid w:val="00580103"/>
    <w:rsid w:val="0058158B"/>
    <w:rsid w:val="00581F2C"/>
    <w:rsid w:val="00583CA3"/>
    <w:rsid w:val="005845A3"/>
    <w:rsid w:val="00585693"/>
    <w:rsid w:val="00585932"/>
    <w:rsid w:val="0058617C"/>
    <w:rsid w:val="0058632C"/>
    <w:rsid w:val="005865A4"/>
    <w:rsid w:val="00587107"/>
    <w:rsid w:val="00587E9B"/>
    <w:rsid w:val="005912E1"/>
    <w:rsid w:val="00593969"/>
    <w:rsid w:val="00594BEC"/>
    <w:rsid w:val="00595FD6"/>
    <w:rsid w:val="005A2C72"/>
    <w:rsid w:val="005A3A7E"/>
    <w:rsid w:val="005A464C"/>
    <w:rsid w:val="005A4BD8"/>
    <w:rsid w:val="005A5FB0"/>
    <w:rsid w:val="005A67D4"/>
    <w:rsid w:val="005B1A25"/>
    <w:rsid w:val="005B1C73"/>
    <w:rsid w:val="005B2BD1"/>
    <w:rsid w:val="005B2F40"/>
    <w:rsid w:val="005B3A19"/>
    <w:rsid w:val="005B428E"/>
    <w:rsid w:val="005B4427"/>
    <w:rsid w:val="005B59E6"/>
    <w:rsid w:val="005C0868"/>
    <w:rsid w:val="005C0E2B"/>
    <w:rsid w:val="005C3FA5"/>
    <w:rsid w:val="005C4822"/>
    <w:rsid w:val="005C5281"/>
    <w:rsid w:val="005C645C"/>
    <w:rsid w:val="005C6555"/>
    <w:rsid w:val="005C7F01"/>
    <w:rsid w:val="005D0DD1"/>
    <w:rsid w:val="005D1434"/>
    <w:rsid w:val="005D225E"/>
    <w:rsid w:val="005D2401"/>
    <w:rsid w:val="005D366F"/>
    <w:rsid w:val="005D3DA9"/>
    <w:rsid w:val="005D4AF4"/>
    <w:rsid w:val="005D5A8C"/>
    <w:rsid w:val="005D6D66"/>
    <w:rsid w:val="005E249D"/>
    <w:rsid w:val="005E562C"/>
    <w:rsid w:val="005E7242"/>
    <w:rsid w:val="005F1699"/>
    <w:rsid w:val="005F49E6"/>
    <w:rsid w:val="005F55B6"/>
    <w:rsid w:val="005F6B7C"/>
    <w:rsid w:val="005F7789"/>
    <w:rsid w:val="006016ED"/>
    <w:rsid w:val="0060593C"/>
    <w:rsid w:val="00605CCD"/>
    <w:rsid w:val="00606AF7"/>
    <w:rsid w:val="00607A44"/>
    <w:rsid w:val="00607D71"/>
    <w:rsid w:val="006110AE"/>
    <w:rsid w:val="00612BD6"/>
    <w:rsid w:val="00613916"/>
    <w:rsid w:val="00613E54"/>
    <w:rsid w:val="006154BA"/>
    <w:rsid w:val="00615511"/>
    <w:rsid w:val="006164C3"/>
    <w:rsid w:val="0061761D"/>
    <w:rsid w:val="006202DC"/>
    <w:rsid w:val="0062181D"/>
    <w:rsid w:val="0062411E"/>
    <w:rsid w:val="00624B02"/>
    <w:rsid w:val="0062647C"/>
    <w:rsid w:val="00626599"/>
    <w:rsid w:val="0062727D"/>
    <w:rsid w:val="00631428"/>
    <w:rsid w:val="00631500"/>
    <w:rsid w:val="0063244E"/>
    <w:rsid w:val="00633957"/>
    <w:rsid w:val="00634769"/>
    <w:rsid w:val="006356EB"/>
    <w:rsid w:val="00636027"/>
    <w:rsid w:val="00636CA3"/>
    <w:rsid w:val="00637C26"/>
    <w:rsid w:val="0064166E"/>
    <w:rsid w:val="00642D54"/>
    <w:rsid w:val="006430A3"/>
    <w:rsid w:val="00643B5A"/>
    <w:rsid w:val="00645695"/>
    <w:rsid w:val="00646A6E"/>
    <w:rsid w:val="0064745D"/>
    <w:rsid w:val="00647AD6"/>
    <w:rsid w:val="00647F12"/>
    <w:rsid w:val="006512A1"/>
    <w:rsid w:val="00651809"/>
    <w:rsid w:val="006535FA"/>
    <w:rsid w:val="00653B21"/>
    <w:rsid w:val="00653E4D"/>
    <w:rsid w:val="006540AD"/>
    <w:rsid w:val="006540C3"/>
    <w:rsid w:val="0065418B"/>
    <w:rsid w:val="00654398"/>
    <w:rsid w:val="006545C4"/>
    <w:rsid w:val="006579F6"/>
    <w:rsid w:val="00657A7C"/>
    <w:rsid w:val="00660E7C"/>
    <w:rsid w:val="00662496"/>
    <w:rsid w:val="00662B41"/>
    <w:rsid w:val="0066340B"/>
    <w:rsid w:val="00664881"/>
    <w:rsid w:val="00665574"/>
    <w:rsid w:val="006658ED"/>
    <w:rsid w:val="00665E39"/>
    <w:rsid w:val="006661E1"/>
    <w:rsid w:val="006664E9"/>
    <w:rsid w:val="00666F0D"/>
    <w:rsid w:val="00667F13"/>
    <w:rsid w:val="00670760"/>
    <w:rsid w:val="0067139C"/>
    <w:rsid w:val="00671EA5"/>
    <w:rsid w:val="0067271D"/>
    <w:rsid w:val="00673004"/>
    <w:rsid w:val="006736D8"/>
    <w:rsid w:val="00674DE7"/>
    <w:rsid w:val="0067762D"/>
    <w:rsid w:val="00677E83"/>
    <w:rsid w:val="006814DB"/>
    <w:rsid w:val="006828CD"/>
    <w:rsid w:val="00683540"/>
    <w:rsid w:val="00684E20"/>
    <w:rsid w:val="006857F2"/>
    <w:rsid w:val="00691CB2"/>
    <w:rsid w:val="0069351F"/>
    <w:rsid w:val="006937CA"/>
    <w:rsid w:val="006948BE"/>
    <w:rsid w:val="0069554D"/>
    <w:rsid w:val="00697560"/>
    <w:rsid w:val="006A0F79"/>
    <w:rsid w:val="006A14F3"/>
    <w:rsid w:val="006A1A1D"/>
    <w:rsid w:val="006A28DF"/>
    <w:rsid w:val="006A3683"/>
    <w:rsid w:val="006A3DC3"/>
    <w:rsid w:val="006A4A11"/>
    <w:rsid w:val="006B0719"/>
    <w:rsid w:val="006B13F7"/>
    <w:rsid w:val="006B1972"/>
    <w:rsid w:val="006B22A3"/>
    <w:rsid w:val="006B22D4"/>
    <w:rsid w:val="006B24FD"/>
    <w:rsid w:val="006B2A92"/>
    <w:rsid w:val="006B2E82"/>
    <w:rsid w:val="006B43D2"/>
    <w:rsid w:val="006B594D"/>
    <w:rsid w:val="006B5966"/>
    <w:rsid w:val="006B599C"/>
    <w:rsid w:val="006B610C"/>
    <w:rsid w:val="006B677F"/>
    <w:rsid w:val="006B78CB"/>
    <w:rsid w:val="006B78D8"/>
    <w:rsid w:val="006C03A3"/>
    <w:rsid w:val="006C0817"/>
    <w:rsid w:val="006C11DF"/>
    <w:rsid w:val="006C1818"/>
    <w:rsid w:val="006C32D3"/>
    <w:rsid w:val="006C4F79"/>
    <w:rsid w:val="006C5F2A"/>
    <w:rsid w:val="006C608E"/>
    <w:rsid w:val="006C6608"/>
    <w:rsid w:val="006C7982"/>
    <w:rsid w:val="006D1FDF"/>
    <w:rsid w:val="006D2404"/>
    <w:rsid w:val="006D29EE"/>
    <w:rsid w:val="006D2D65"/>
    <w:rsid w:val="006D44B8"/>
    <w:rsid w:val="006D64A9"/>
    <w:rsid w:val="006D6603"/>
    <w:rsid w:val="006D7343"/>
    <w:rsid w:val="006D7AB7"/>
    <w:rsid w:val="006E1D0B"/>
    <w:rsid w:val="006E2B1A"/>
    <w:rsid w:val="006E2D50"/>
    <w:rsid w:val="006E345B"/>
    <w:rsid w:val="006E5DAD"/>
    <w:rsid w:val="006E7287"/>
    <w:rsid w:val="006F2276"/>
    <w:rsid w:val="006F2B45"/>
    <w:rsid w:val="006F31CE"/>
    <w:rsid w:val="006F41A1"/>
    <w:rsid w:val="006F4312"/>
    <w:rsid w:val="006F4860"/>
    <w:rsid w:val="006F60EF"/>
    <w:rsid w:val="006F66AB"/>
    <w:rsid w:val="006F716D"/>
    <w:rsid w:val="007007E4"/>
    <w:rsid w:val="0070089C"/>
    <w:rsid w:val="0070435E"/>
    <w:rsid w:val="00705C4B"/>
    <w:rsid w:val="00705F2B"/>
    <w:rsid w:val="00706172"/>
    <w:rsid w:val="00707406"/>
    <w:rsid w:val="00713F4F"/>
    <w:rsid w:val="0071584C"/>
    <w:rsid w:val="007161E9"/>
    <w:rsid w:val="0071694E"/>
    <w:rsid w:val="00716B8D"/>
    <w:rsid w:val="00716BE6"/>
    <w:rsid w:val="007170A4"/>
    <w:rsid w:val="00717ABF"/>
    <w:rsid w:val="00717E51"/>
    <w:rsid w:val="007231F5"/>
    <w:rsid w:val="0072420F"/>
    <w:rsid w:val="007254CF"/>
    <w:rsid w:val="00726147"/>
    <w:rsid w:val="00726B29"/>
    <w:rsid w:val="0073237A"/>
    <w:rsid w:val="007324DD"/>
    <w:rsid w:val="00732A57"/>
    <w:rsid w:val="00732B18"/>
    <w:rsid w:val="00732B99"/>
    <w:rsid w:val="00732B9E"/>
    <w:rsid w:val="00733CCC"/>
    <w:rsid w:val="00733DDE"/>
    <w:rsid w:val="00733FEA"/>
    <w:rsid w:val="00734387"/>
    <w:rsid w:val="007347FC"/>
    <w:rsid w:val="007356E0"/>
    <w:rsid w:val="00736764"/>
    <w:rsid w:val="00737386"/>
    <w:rsid w:val="00740656"/>
    <w:rsid w:val="00740E36"/>
    <w:rsid w:val="00741299"/>
    <w:rsid w:val="007416F0"/>
    <w:rsid w:val="0074381F"/>
    <w:rsid w:val="00743A0A"/>
    <w:rsid w:val="00746A49"/>
    <w:rsid w:val="00752D61"/>
    <w:rsid w:val="00752E0F"/>
    <w:rsid w:val="00755E86"/>
    <w:rsid w:val="00757DA8"/>
    <w:rsid w:val="00761134"/>
    <w:rsid w:val="007667B5"/>
    <w:rsid w:val="00770BC5"/>
    <w:rsid w:val="007718A6"/>
    <w:rsid w:val="0077217E"/>
    <w:rsid w:val="0077232E"/>
    <w:rsid w:val="00772BFC"/>
    <w:rsid w:val="007730EB"/>
    <w:rsid w:val="00773163"/>
    <w:rsid w:val="007732D6"/>
    <w:rsid w:val="00773CE1"/>
    <w:rsid w:val="0077411E"/>
    <w:rsid w:val="00774EC4"/>
    <w:rsid w:val="00775251"/>
    <w:rsid w:val="0077716E"/>
    <w:rsid w:val="00783AAB"/>
    <w:rsid w:val="007849F2"/>
    <w:rsid w:val="00785A3B"/>
    <w:rsid w:val="007862B3"/>
    <w:rsid w:val="00787D0A"/>
    <w:rsid w:val="00787EEA"/>
    <w:rsid w:val="00791F61"/>
    <w:rsid w:val="0079343D"/>
    <w:rsid w:val="00793793"/>
    <w:rsid w:val="0079399F"/>
    <w:rsid w:val="00793CE5"/>
    <w:rsid w:val="007956B7"/>
    <w:rsid w:val="007963D8"/>
    <w:rsid w:val="007965F9"/>
    <w:rsid w:val="00797029"/>
    <w:rsid w:val="00797731"/>
    <w:rsid w:val="00797B5F"/>
    <w:rsid w:val="007A0490"/>
    <w:rsid w:val="007A3325"/>
    <w:rsid w:val="007A6CE9"/>
    <w:rsid w:val="007A7CE1"/>
    <w:rsid w:val="007A7E72"/>
    <w:rsid w:val="007B0320"/>
    <w:rsid w:val="007B185D"/>
    <w:rsid w:val="007B21E4"/>
    <w:rsid w:val="007B2853"/>
    <w:rsid w:val="007B3788"/>
    <w:rsid w:val="007B5DCB"/>
    <w:rsid w:val="007B74BD"/>
    <w:rsid w:val="007B7CC4"/>
    <w:rsid w:val="007C1079"/>
    <w:rsid w:val="007C10E1"/>
    <w:rsid w:val="007C352A"/>
    <w:rsid w:val="007C50A6"/>
    <w:rsid w:val="007C6BA3"/>
    <w:rsid w:val="007C7362"/>
    <w:rsid w:val="007C7FF9"/>
    <w:rsid w:val="007D3321"/>
    <w:rsid w:val="007D7912"/>
    <w:rsid w:val="007E00B6"/>
    <w:rsid w:val="007E311F"/>
    <w:rsid w:val="007E3E1D"/>
    <w:rsid w:val="007E567A"/>
    <w:rsid w:val="007E5F38"/>
    <w:rsid w:val="007E6812"/>
    <w:rsid w:val="007F076F"/>
    <w:rsid w:val="007F07D5"/>
    <w:rsid w:val="007F2333"/>
    <w:rsid w:val="007F2A23"/>
    <w:rsid w:val="007F3060"/>
    <w:rsid w:val="007F347F"/>
    <w:rsid w:val="007F3FCE"/>
    <w:rsid w:val="007F5074"/>
    <w:rsid w:val="007F5897"/>
    <w:rsid w:val="007F7679"/>
    <w:rsid w:val="00801387"/>
    <w:rsid w:val="008023B2"/>
    <w:rsid w:val="00802658"/>
    <w:rsid w:val="008029E0"/>
    <w:rsid w:val="00803B4A"/>
    <w:rsid w:val="00804B7B"/>
    <w:rsid w:val="008050F8"/>
    <w:rsid w:val="00807228"/>
    <w:rsid w:val="008072A0"/>
    <w:rsid w:val="008101DF"/>
    <w:rsid w:val="00813292"/>
    <w:rsid w:val="00814BA5"/>
    <w:rsid w:val="0081522A"/>
    <w:rsid w:val="00816B53"/>
    <w:rsid w:val="0081731A"/>
    <w:rsid w:val="00817A3B"/>
    <w:rsid w:val="00817DC1"/>
    <w:rsid w:val="00817FA9"/>
    <w:rsid w:val="00820372"/>
    <w:rsid w:val="00820BD6"/>
    <w:rsid w:val="00820BE6"/>
    <w:rsid w:val="008218E2"/>
    <w:rsid w:val="00821C1F"/>
    <w:rsid w:val="0082280D"/>
    <w:rsid w:val="00823632"/>
    <w:rsid w:val="008237B0"/>
    <w:rsid w:val="008247B9"/>
    <w:rsid w:val="008257B6"/>
    <w:rsid w:val="008269E9"/>
    <w:rsid w:val="008270A6"/>
    <w:rsid w:val="00827A85"/>
    <w:rsid w:val="00830995"/>
    <w:rsid w:val="00832B2E"/>
    <w:rsid w:val="0083511B"/>
    <w:rsid w:val="008351EA"/>
    <w:rsid w:val="008355C4"/>
    <w:rsid w:val="00835A8D"/>
    <w:rsid w:val="00835F96"/>
    <w:rsid w:val="0083639E"/>
    <w:rsid w:val="00836D53"/>
    <w:rsid w:val="00837027"/>
    <w:rsid w:val="008371DC"/>
    <w:rsid w:val="008407B2"/>
    <w:rsid w:val="0084097C"/>
    <w:rsid w:val="0084128D"/>
    <w:rsid w:val="00842B9B"/>
    <w:rsid w:val="00843F4E"/>
    <w:rsid w:val="00846653"/>
    <w:rsid w:val="00847C63"/>
    <w:rsid w:val="00851CEF"/>
    <w:rsid w:val="008538E6"/>
    <w:rsid w:val="00854E4B"/>
    <w:rsid w:val="008551C9"/>
    <w:rsid w:val="008568EE"/>
    <w:rsid w:val="0085748E"/>
    <w:rsid w:val="00857C41"/>
    <w:rsid w:val="0086352A"/>
    <w:rsid w:val="008705BE"/>
    <w:rsid w:val="0087117F"/>
    <w:rsid w:val="00871E1F"/>
    <w:rsid w:val="00871ED9"/>
    <w:rsid w:val="00872468"/>
    <w:rsid w:val="008727B2"/>
    <w:rsid w:val="008732DA"/>
    <w:rsid w:val="00873619"/>
    <w:rsid w:val="00874E2C"/>
    <w:rsid w:val="008752B2"/>
    <w:rsid w:val="008767F7"/>
    <w:rsid w:val="00876CB9"/>
    <w:rsid w:val="00876D0F"/>
    <w:rsid w:val="00877A7F"/>
    <w:rsid w:val="00877AC5"/>
    <w:rsid w:val="00880519"/>
    <w:rsid w:val="00880683"/>
    <w:rsid w:val="00882372"/>
    <w:rsid w:val="008831BC"/>
    <w:rsid w:val="00883894"/>
    <w:rsid w:val="00883D46"/>
    <w:rsid w:val="008852AF"/>
    <w:rsid w:val="008878AC"/>
    <w:rsid w:val="00891A25"/>
    <w:rsid w:val="0089275C"/>
    <w:rsid w:val="008932E9"/>
    <w:rsid w:val="008933F0"/>
    <w:rsid w:val="00893769"/>
    <w:rsid w:val="008937DD"/>
    <w:rsid w:val="00897208"/>
    <w:rsid w:val="00897C1F"/>
    <w:rsid w:val="008A09DB"/>
    <w:rsid w:val="008A15F5"/>
    <w:rsid w:val="008A1EB1"/>
    <w:rsid w:val="008A41D6"/>
    <w:rsid w:val="008A4E60"/>
    <w:rsid w:val="008A6930"/>
    <w:rsid w:val="008A7149"/>
    <w:rsid w:val="008A7399"/>
    <w:rsid w:val="008B026E"/>
    <w:rsid w:val="008B09FA"/>
    <w:rsid w:val="008B4223"/>
    <w:rsid w:val="008B4352"/>
    <w:rsid w:val="008B467C"/>
    <w:rsid w:val="008B49F8"/>
    <w:rsid w:val="008B7BA7"/>
    <w:rsid w:val="008C1E91"/>
    <w:rsid w:val="008C211E"/>
    <w:rsid w:val="008C2E5E"/>
    <w:rsid w:val="008C4648"/>
    <w:rsid w:val="008C472A"/>
    <w:rsid w:val="008C4B2B"/>
    <w:rsid w:val="008C52C8"/>
    <w:rsid w:val="008C5941"/>
    <w:rsid w:val="008C5A5A"/>
    <w:rsid w:val="008C5D89"/>
    <w:rsid w:val="008C6871"/>
    <w:rsid w:val="008C6A74"/>
    <w:rsid w:val="008C6E0C"/>
    <w:rsid w:val="008D1231"/>
    <w:rsid w:val="008D1FB8"/>
    <w:rsid w:val="008D298D"/>
    <w:rsid w:val="008D3B1B"/>
    <w:rsid w:val="008D40D7"/>
    <w:rsid w:val="008D5A87"/>
    <w:rsid w:val="008D66A9"/>
    <w:rsid w:val="008D6F33"/>
    <w:rsid w:val="008D7E79"/>
    <w:rsid w:val="008D7FA3"/>
    <w:rsid w:val="008E163A"/>
    <w:rsid w:val="008E1CB5"/>
    <w:rsid w:val="008E22C3"/>
    <w:rsid w:val="008E2DD8"/>
    <w:rsid w:val="008E32AA"/>
    <w:rsid w:val="008E3FC2"/>
    <w:rsid w:val="008E40AB"/>
    <w:rsid w:val="008E4799"/>
    <w:rsid w:val="008E4A7E"/>
    <w:rsid w:val="008E5442"/>
    <w:rsid w:val="008E63FD"/>
    <w:rsid w:val="008E7CD0"/>
    <w:rsid w:val="008F0DF0"/>
    <w:rsid w:val="008F199F"/>
    <w:rsid w:val="008F2A1B"/>
    <w:rsid w:val="008F3867"/>
    <w:rsid w:val="008F42B3"/>
    <w:rsid w:val="008F4411"/>
    <w:rsid w:val="008F4688"/>
    <w:rsid w:val="008F474D"/>
    <w:rsid w:val="008F47F9"/>
    <w:rsid w:val="008F77AA"/>
    <w:rsid w:val="008F7F07"/>
    <w:rsid w:val="009001A3"/>
    <w:rsid w:val="00900668"/>
    <w:rsid w:val="00900749"/>
    <w:rsid w:val="00901025"/>
    <w:rsid w:val="00903664"/>
    <w:rsid w:val="00903F61"/>
    <w:rsid w:val="00904465"/>
    <w:rsid w:val="00905811"/>
    <w:rsid w:val="0090586D"/>
    <w:rsid w:val="009062C8"/>
    <w:rsid w:val="00910819"/>
    <w:rsid w:val="009115BA"/>
    <w:rsid w:val="00913E48"/>
    <w:rsid w:val="0091419A"/>
    <w:rsid w:val="00914A8A"/>
    <w:rsid w:val="0091515F"/>
    <w:rsid w:val="00915452"/>
    <w:rsid w:val="00920F8C"/>
    <w:rsid w:val="009211EB"/>
    <w:rsid w:val="009227F5"/>
    <w:rsid w:val="0092286F"/>
    <w:rsid w:val="00922A10"/>
    <w:rsid w:val="00923448"/>
    <w:rsid w:val="00924EC4"/>
    <w:rsid w:val="00925F89"/>
    <w:rsid w:val="00925FFE"/>
    <w:rsid w:val="00931E8C"/>
    <w:rsid w:val="00932482"/>
    <w:rsid w:val="00932512"/>
    <w:rsid w:val="009342E8"/>
    <w:rsid w:val="00934907"/>
    <w:rsid w:val="00935E5D"/>
    <w:rsid w:val="00937616"/>
    <w:rsid w:val="00941A66"/>
    <w:rsid w:val="00942704"/>
    <w:rsid w:val="00942BEB"/>
    <w:rsid w:val="0094321C"/>
    <w:rsid w:val="0094350D"/>
    <w:rsid w:val="009439CB"/>
    <w:rsid w:val="00943A58"/>
    <w:rsid w:val="00946E29"/>
    <w:rsid w:val="00951966"/>
    <w:rsid w:val="00953DC5"/>
    <w:rsid w:val="009545F5"/>
    <w:rsid w:val="009559E5"/>
    <w:rsid w:val="009566DF"/>
    <w:rsid w:val="0095699E"/>
    <w:rsid w:val="00957CA7"/>
    <w:rsid w:val="009601D0"/>
    <w:rsid w:val="00961EEB"/>
    <w:rsid w:val="00961FAB"/>
    <w:rsid w:val="00962906"/>
    <w:rsid w:val="0096357B"/>
    <w:rsid w:val="0096414B"/>
    <w:rsid w:val="00964FB9"/>
    <w:rsid w:val="00966841"/>
    <w:rsid w:val="00967703"/>
    <w:rsid w:val="00967D94"/>
    <w:rsid w:val="00970A33"/>
    <w:rsid w:val="009714D9"/>
    <w:rsid w:val="009736E9"/>
    <w:rsid w:val="00973C3C"/>
    <w:rsid w:val="00975C61"/>
    <w:rsid w:val="00976033"/>
    <w:rsid w:val="009765DA"/>
    <w:rsid w:val="00977975"/>
    <w:rsid w:val="00981142"/>
    <w:rsid w:val="00983DE2"/>
    <w:rsid w:val="00985014"/>
    <w:rsid w:val="009854A6"/>
    <w:rsid w:val="0098703C"/>
    <w:rsid w:val="0098794C"/>
    <w:rsid w:val="00990ADD"/>
    <w:rsid w:val="009934C6"/>
    <w:rsid w:val="00993DF4"/>
    <w:rsid w:val="009946D1"/>
    <w:rsid w:val="00995143"/>
    <w:rsid w:val="009954AE"/>
    <w:rsid w:val="00997978"/>
    <w:rsid w:val="00997D09"/>
    <w:rsid w:val="009A1E55"/>
    <w:rsid w:val="009A35AC"/>
    <w:rsid w:val="009A3AAF"/>
    <w:rsid w:val="009A3E40"/>
    <w:rsid w:val="009A5A5B"/>
    <w:rsid w:val="009A67AF"/>
    <w:rsid w:val="009A75BF"/>
    <w:rsid w:val="009A7A51"/>
    <w:rsid w:val="009B0B28"/>
    <w:rsid w:val="009B0BD0"/>
    <w:rsid w:val="009B1CCD"/>
    <w:rsid w:val="009B3E5E"/>
    <w:rsid w:val="009B582A"/>
    <w:rsid w:val="009B5A7F"/>
    <w:rsid w:val="009B5C1A"/>
    <w:rsid w:val="009B5C8F"/>
    <w:rsid w:val="009B6E0F"/>
    <w:rsid w:val="009C0D4D"/>
    <w:rsid w:val="009C1A3C"/>
    <w:rsid w:val="009C2278"/>
    <w:rsid w:val="009C2CB8"/>
    <w:rsid w:val="009C3572"/>
    <w:rsid w:val="009C3B1A"/>
    <w:rsid w:val="009C4D64"/>
    <w:rsid w:val="009C6ED6"/>
    <w:rsid w:val="009D0058"/>
    <w:rsid w:val="009D1AFA"/>
    <w:rsid w:val="009D235A"/>
    <w:rsid w:val="009D251B"/>
    <w:rsid w:val="009D2C65"/>
    <w:rsid w:val="009D3AF9"/>
    <w:rsid w:val="009D4D1D"/>
    <w:rsid w:val="009D4D69"/>
    <w:rsid w:val="009D60B4"/>
    <w:rsid w:val="009D7C5D"/>
    <w:rsid w:val="009E1771"/>
    <w:rsid w:val="009E4687"/>
    <w:rsid w:val="009E4AC9"/>
    <w:rsid w:val="009E5C89"/>
    <w:rsid w:val="009E664F"/>
    <w:rsid w:val="009E68EF"/>
    <w:rsid w:val="009E76DA"/>
    <w:rsid w:val="009E7D10"/>
    <w:rsid w:val="009F011D"/>
    <w:rsid w:val="009F0647"/>
    <w:rsid w:val="009F1424"/>
    <w:rsid w:val="009F162B"/>
    <w:rsid w:val="009F38A3"/>
    <w:rsid w:val="009F56ED"/>
    <w:rsid w:val="009F59A7"/>
    <w:rsid w:val="00A00B61"/>
    <w:rsid w:val="00A00E00"/>
    <w:rsid w:val="00A0165F"/>
    <w:rsid w:val="00A03C0C"/>
    <w:rsid w:val="00A0419A"/>
    <w:rsid w:val="00A04DE9"/>
    <w:rsid w:val="00A05EC3"/>
    <w:rsid w:val="00A061D0"/>
    <w:rsid w:val="00A07241"/>
    <w:rsid w:val="00A1108F"/>
    <w:rsid w:val="00A11A46"/>
    <w:rsid w:val="00A13B1C"/>
    <w:rsid w:val="00A14090"/>
    <w:rsid w:val="00A14FDC"/>
    <w:rsid w:val="00A20B02"/>
    <w:rsid w:val="00A20F28"/>
    <w:rsid w:val="00A21BD5"/>
    <w:rsid w:val="00A24B54"/>
    <w:rsid w:val="00A24F0A"/>
    <w:rsid w:val="00A32955"/>
    <w:rsid w:val="00A32C43"/>
    <w:rsid w:val="00A32C5E"/>
    <w:rsid w:val="00A32D4A"/>
    <w:rsid w:val="00A34884"/>
    <w:rsid w:val="00A43DE3"/>
    <w:rsid w:val="00A458B3"/>
    <w:rsid w:val="00A45B13"/>
    <w:rsid w:val="00A45BDD"/>
    <w:rsid w:val="00A47652"/>
    <w:rsid w:val="00A50BCC"/>
    <w:rsid w:val="00A52678"/>
    <w:rsid w:val="00A52705"/>
    <w:rsid w:val="00A52F4C"/>
    <w:rsid w:val="00A52FFC"/>
    <w:rsid w:val="00A531DC"/>
    <w:rsid w:val="00A539B8"/>
    <w:rsid w:val="00A53C40"/>
    <w:rsid w:val="00A5400A"/>
    <w:rsid w:val="00A54038"/>
    <w:rsid w:val="00A54B1B"/>
    <w:rsid w:val="00A559A4"/>
    <w:rsid w:val="00A57032"/>
    <w:rsid w:val="00A57418"/>
    <w:rsid w:val="00A62293"/>
    <w:rsid w:val="00A6235C"/>
    <w:rsid w:val="00A70620"/>
    <w:rsid w:val="00A70BEC"/>
    <w:rsid w:val="00A718CF"/>
    <w:rsid w:val="00A74608"/>
    <w:rsid w:val="00A74FA0"/>
    <w:rsid w:val="00A75081"/>
    <w:rsid w:val="00A75B86"/>
    <w:rsid w:val="00A764DC"/>
    <w:rsid w:val="00A7694E"/>
    <w:rsid w:val="00A81951"/>
    <w:rsid w:val="00A84906"/>
    <w:rsid w:val="00A854E2"/>
    <w:rsid w:val="00A85CAF"/>
    <w:rsid w:val="00A8630C"/>
    <w:rsid w:val="00A86903"/>
    <w:rsid w:val="00A90303"/>
    <w:rsid w:val="00A90C8D"/>
    <w:rsid w:val="00A90EC2"/>
    <w:rsid w:val="00A92FF9"/>
    <w:rsid w:val="00A936C9"/>
    <w:rsid w:val="00A96A5C"/>
    <w:rsid w:val="00A96DD1"/>
    <w:rsid w:val="00AA01C4"/>
    <w:rsid w:val="00AA14CF"/>
    <w:rsid w:val="00AA15EC"/>
    <w:rsid w:val="00AA24B0"/>
    <w:rsid w:val="00AA304F"/>
    <w:rsid w:val="00AA307F"/>
    <w:rsid w:val="00AA363D"/>
    <w:rsid w:val="00AA3973"/>
    <w:rsid w:val="00AA442C"/>
    <w:rsid w:val="00AA4BDC"/>
    <w:rsid w:val="00AA6EE2"/>
    <w:rsid w:val="00AA73B8"/>
    <w:rsid w:val="00AB2F29"/>
    <w:rsid w:val="00AB36AF"/>
    <w:rsid w:val="00AB45AB"/>
    <w:rsid w:val="00AB6D83"/>
    <w:rsid w:val="00AB78CD"/>
    <w:rsid w:val="00AC02B3"/>
    <w:rsid w:val="00AC179A"/>
    <w:rsid w:val="00AC2D28"/>
    <w:rsid w:val="00AC37D2"/>
    <w:rsid w:val="00AC37E2"/>
    <w:rsid w:val="00AC4F14"/>
    <w:rsid w:val="00AC5517"/>
    <w:rsid w:val="00AD17EC"/>
    <w:rsid w:val="00AD5D71"/>
    <w:rsid w:val="00AD6272"/>
    <w:rsid w:val="00AD7F93"/>
    <w:rsid w:val="00AE28E2"/>
    <w:rsid w:val="00AE2A69"/>
    <w:rsid w:val="00AE3204"/>
    <w:rsid w:val="00AE4025"/>
    <w:rsid w:val="00AE4242"/>
    <w:rsid w:val="00AE45B4"/>
    <w:rsid w:val="00AE4758"/>
    <w:rsid w:val="00AE56F5"/>
    <w:rsid w:val="00AE5CA6"/>
    <w:rsid w:val="00AE629B"/>
    <w:rsid w:val="00AE66D0"/>
    <w:rsid w:val="00AE7698"/>
    <w:rsid w:val="00AF0452"/>
    <w:rsid w:val="00AF0B48"/>
    <w:rsid w:val="00AF18F4"/>
    <w:rsid w:val="00AF27BA"/>
    <w:rsid w:val="00AF45C8"/>
    <w:rsid w:val="00AF55C7"/>
    <w:rsid w:val="00AF5EE2"/>
    <w:rsid w:val="00AF7F98"/>
    <w:rsid w:val="00B0177C"/>
    <w:rsid w:val="00B0180B"/>
    <w:rsid w:val="00B01D61"/>
    <w:rsid w:val="00B05E07"/>
    <w:rsid w:val="00B06290"/>
    <w:rsid w:val="00B06F81"/>
    <w:rsid w:val="00B103ED"/>
    <w:rsid w:val="00B11D0F"/>
    <w:rsid w:val="00B11E8E"/>
    <w:rsid w:val="00B14162"/>
    <w:rsid w:val="00B14DBE"/>
    <w:rsid w:val="00B155B3"/>
    <w:rsid w:val="00B15DCA"/>
    <w:rsid w:val="00B16177"/>
    <w:rsid w:val="00B16892"/>
    <w:rsid w:val="00B1763A"/>
    <w:rsid w:val="00B20130"/>
    <w:rsid w:val="00B21493"/>
    <w:rsid w:val="00B21A86"/>
    <w:rsid w:val="00B24883"/>
    <w:rsid w:val="00B26728"/>
    <w:rsid w:val="00B27CBA"/>
    <w:rsid w:val="00B31D32"/>
    <w:rsid w:val="00B32A30"/>
    <w:rsid w:val="00B33D69"/>
    <w:rsid w:val="00B342DF"/>
    <w:rsid w:val="00B3582D"/>
    <w:rsid w:val="00B36679"/>
    <w:rsid w:val="00B36AE7"/>
    <w:rsid w:val="00B372BD"/>
    <w:rsid w:val="00B400B9"/>
    <w:rsid w:val="00B40BEF"/>
    <w:rsid w:val="00B41D3C"/>
    <w:rsid w:val="00B41EA9"/>
    <w:rsid w:val="00B42612"/>
    <w:rsid w:val="00B429CF"/>
    <w:rsid w:val="00B432BB"/>
    <w:rsid w:val="00B434D1"/>
    <w:rsid w:val="00B43811"/>
    <w:rsid w:val="00B43979"/>
    <w:rsid w:val="00B449F0"/>
    <w:rsid w:val="00B44E99"/>
    <w:rsid w:val="00B463AF"/>
    <w:rsid w:val="00B47E4E"/>
    <w:rsid w:val="00B517AD"/>
    <w:rsid w:val="00B523C3"/>
    <w:rsid w:val="00B5277A"/>
    <w:rsid w:val="00B52C8A"/>
    <w:rsid w:val="00B53857"/>
    <w:rsid w:val="00B538CB"/>
    <w:rsid w:val="00B53F0E"/>
    <w:rsid w:val="00B557A0"/>
    <w:rsid w:val="00B57447"/>
    <w:rsid w:val="00B62567"/>
    <w:rsid w:val="00B625F6"/>
    <w:rsid w:val="00B62782"/>
    <w:rsid w:val="00B6296B"/>
    <w:rsid w:val="00B62D29"/>
    <w:rsid w:val="00B63190"/>
    <w:rsid w:val="00B64635"/>
    <w:rsid w:val="00B646F6"/>
    <w:rsid w:val="00B649DD"/>
    <w:rsid w:val="00B651CA"/>
    <w:rsid w:val="00B65593"/>
    <w:rsid w:val="00B663D1"/>
    <w:rsid w:val="00B66417"/>
    <w:rsid w:val="00B672AC"/>
    <w:rsid w:val="00B704B0"/>
    <w:rsid w:val="00B72034"/>
    <w:rsid w:val="00B720C4"/>
    <w:rsid w:val="00B728D4"/>
    <w:rsid w:val="00B74093"/>
    <w:rsid w:val="00B740CA"/>
    <w:rsid w:val="00B7434D"/>
    <w:rsid w:val="00B750EB"/>
    <w:rsid w:val="00B75BFA"/>
    <w:rsid w:val="00B778C9"/>
    <w:rsid w:val="00B80EE0"/>
    <w:rsid w:val="00B824DE"/>
    <w:rsid w:val="00B82734"/>
    <w:rsid w:val="00B832DC"/>
    <w:rsid w:val="00B836FB"/>
    <w:rsid w:val="00B83E12"/>
    <w:rsid w:val="00B8673B"/>
    <w:rsid w:val="00B8683E"/>
    <w:rsid w:val="00B8709D"/>
    <w:rsid w:val="00B875E3"/>
    <w:rsid w:val="00B87BBE"/>
    <w:rsid w:val="00B900ED"/>
    <w:rsid w:val="00B929DE"/>
    <w:rsid w:val="00B929E8"/>
    <w:rsid w:val="00B92A4A"/>
    <w:rsid w:val="00B9302F"/>
    <w:rsid w:val="00B93B42"/>
    <w:rsid w:val="00B9425E"/>
    <w:rsid w:val="00B951DD"/>
    <w:rsid w:val="00B960E3"/>
    <w:rsid w:val="00B970FE"/>
    <w:rsid w:val="00B97525"/>
    <w:rsid w:val="00B976E2"/>
    <w:rsid w:val="00B97A69"/>
    <w:rsid w:val="00BA1BCE"/>
    <w:rsid w:val="00BA1C6D"/>
    <w:rsid w:val="00BA1E55"/>
    <w:rsid w:val="00BA261B"/>
    <w:rsid w:val="00BA56D7"/>
    <w:rsid w:val="00BA57FA"/>
    <w:rsid w:val="00BA6165"/>
    <w:rsid w:val="00BA63C5"/>
    <w:rsid w:val="00BA72C0"/>
    <w:rsid w:val="00BA76FD"/>
    <w:rsid w:val="00BB0295"/>
    <w:rsid w:val="00BB2645"/>
    <w:rsid w:val="00BB2D3E"/>
    <w:rsid w:val="00BB3E25"/>
    <w:rsid w:val="00BB45CA"/>
    <w:rsid w:val="00BB7165"/>
    <w:rsid w:val="00BC02A8"/>
    <w:rsid w:val="00BC3220"/>
    <w:rsid w:val="00BC37AE"/>
    <w:rsid w:val="00BC4322"/>
    <w:rsid w:val="00BC4488"/>
    <w:rsid w:val="00BC5214"/>
    <w:rsid w:val="00BC5532"/>
    <w:rsid w:val="00BC7FD9"/>
    <w:rsid w:val="00BD09EF"/>
    <w:rsid w:val="00BD285C"/>
    <w:rsid w:val="00BD3263"/>
    <w:rsid w:val="00BD4FCE"/>
    <w:rsid w:val="00BD5943"/>
    <w:rsid w:val="00BD7122"/>
    <w:rsid w:val="00BD7F22"/>
    <w:rsid w:val="00BE00B0"/>
    <w:rsid w:val="00BE0ED3"/>
    <w:rsid w:val="00BE1002"/>
    <w:rsid w:val="00BE422B"/>
    <w:rsid w:val="00BE49AD"/>
    <w:rsid w:val="00BE608F"/>
    <w:rsid w:val="00BE62C4"/>
    <w:rsid w:val="00BE7645"/>
    <w:rsid w:val="00BE7F8D"/>
    <w:rsid w:val="00BF601B"/>
    <w:rsid w:val="00C001F9"/>
    <w:rsid w:val="00C00528"/>
    <w:rsid w:val="00C01394"/>
    <w:rsid w:val="00C02FDF"/>
    <w:rsid w:val="00C03C63"/>
    <w:rsid w:val="00C055A7"/>
    <w:rsid w:val="00C058E4"/>
    <w:rsid w:val="00C06879"/>
    <w:rsid w:val="00C06DD1"/>
    <w:rsid w:val="00C10881"/>
    <w:rsid w:val="00C1279D"/>
    <w:rsid w:val="00C12E9E"/>
    <w:rsid w:val="00C15EE2"/>
    <w:rsid w:val="00C2137B"/>
    <w:rsid w:val="00C237D4"/>
    <w:rsid w:val="00C23849"/>
    <w:rsid w:val="00C25409"/>
    <w:rsid w:val="00C266D5"/>
    <w:rsid w:val="00C33891"/>
    <w:rsid w:val="00C34450"/>
    <w:rsid w:val="00C35436"/>
    <w:rsid w:val="00C361C6"/>
    <w:rsid w:val="00C36532"/>
    <w:rsid w:val="00C4075E"/>
    <w:rsid w:val="00C419A7"/>
    <w:rsid w:val="00C41A06"/>
    <w:rsid w:val="00C42CB2"/>
    <w:rsid w:val="00C43A0C"/>
    <w:rsid w:val="00C445D8"/>
    <w:rsid w:val="00C44E9C"/>
    <w:rsid w:val="00C4527D"/>
    <w:rsid w:val="00C469FA"/>
    <w:rsid w:val="00C46D6D"/>
    <w:rsid w:val="00C47A8F"/>
    <w:rsid w:val="00C47E7E"/>
    <w:rsid w:val="00C50B9D"/>
    <w:rsid w:val="00C50E99"/>
    <w:rsid w:val="00C50F92"/>
    <w:rsid w:val="00C51C18"/>
    <w:rsid w:val="00C53C64"/>
    <w:rsid w:val="00C56146"/>
    <w:rsid w:val="00C56F75"/>
    <w:rsid w:val="00C60121"/>
    <w:rsid w:val="00C60830"/>
    <w:rsid w:val="00C61331"/>
    <w:rsid w:val="00C61EEA"/>
    <w:rsid w:val="00C620E7"/>
    <w:rsid w:val="00C62C72"/>
    <w:rsid w:val="00C64E9D"/>
    <w:rsid w:val="00C65FA8"/>
    <w:rsid w:val="00C664E8"/>
    <w:rsid w:val="00C66DDD"/>
    <w:rsid w:val="00C66FDD"/>
    <w:rsid w:val="00C674ED"/>
    <w:rsid w:val="00C70AB6"/>
    <w:rsid w:val="00C70DB2"/>
    <w:rsid w:val="00C75F5D"/>
    <w:rsid w:val="00C7659A"/>
    <w:rsid w:val="00C76B22"/>
    <w:rsid w:val="00C803C6"/>
    <w:rsid w:val="00C80C87"/>
    <w:rsid w:val="00C82460"/>
    <w:rsid w:val="00C826F7"/>
    <w:rsid w:val="00C84F79"/>
    <w:rsid w:val="00C85042"/>
    <w:rsid w:val="00C85513"/>
    <w:rsid w:val="00C864CD"/>
    <w:rsid w:val="00C86DD3"/>
    <w:rsid w:val="00C876A6"/>
    <w:rsid w:val="00C876DA"/>
    <w:rsid w:val="00C901F8"/>
    <w:rsid w:val="00C91712"/>
    <w:rsid w:val="00C92677"/>
    <w:rsid w:val="00C92E7F"/>
    <w:rsid w:val="00C93A66"/>
    <w:rsid w:val="00C93E46"/>
    <w:rsid w:val="00C9506D"/>
    <w:rsid w:val="00CA0459"/>
    <w:rsid w:val="00CA1B69"/>
    <w:rsid w:val="00CA300E"/>
    <w:rsid w:val="00CA445C"/>
    <w:rsid w:val="00CA4811"/>
    <w:rsid w:val="00CA561B"/>
    <w:rsid w:val="00CA5A5E"/>
    <w:rsid w:val="00CA632D"/>
    <w:rsid w:val="00CA63C5"/>
    <w:rsid w:val="00CB0731"/>
    <w:rsid w:val="00CB0ED4"/>
    <w:rsid w:val="00CB2D76"/>
    <w:rsid w:val="00CB34B6"/>
    <w:rsid w:val="00CB659B"/>
    <w:rsid w:val="00CB698F"/>
    <w:rsid w:val="00CB70CA"/>
    <w:rsid w:val="00CC0A2D"/>
    <w:rsid w:val="00CC21EA"/>
    <w:rsid w:val="00CC2919"/>
    <w:rsid w:val="00CC30DD"/>
    <w:rsid w:val="00CC477C"/>
    <w:rsid w:val="00CC6077"/>
    <w:rsid w:val="00CC676B"/>
    <w:rsid w:val="00CC6F30"/>
    <w:rsid w:val="00CC7AAA"/>
    <w:rsid w:val="00CD1386"/>
    <w:rsid w:val="00CD195C"/>
    <w:rsid w:val="00CD2395"/>
    <w:rsid w:val="00CD2A30"/>
    <w:rsid w:val="00CD2F96"/>
    <w:rsid w:val="00CD3092"/>
    <w:rsid w:val="00CD43D1"/>
    <w:rsid w:val="00CD47A6"/>
    <w:rsid w:val="00CD5789"/>
    <w:rsid w:val="00CD5A42"/>
    <w:rsid w:val="00CE0377"/>
    <w:rsid w:val="00CE1CBF"/>
    <w:rsid w:val="00CE240D"/>
    <w:rsid w:val="00CE36C2"/>
    <w:rsid w:val="00CE5E0A"/>
    <w:rsid w:val="00CE6FEE"/>
    <w:rsid w:val="00CE776B"/>
    <w:rsid w:val="00CE7DAE"/>
    <w:rsid w:val="00CF0CEA"/>
    <w:rsid w:val="00CF23A1"/>
    <w:rsid w:val="00CF29BC"/>
    <w:rsid w:val="00CF4BBF"/>
    <w:rsid w:val="00CF4D40"/>
    <w:rsid w:val="00CF5077"/>
    <w:rsid w:val="00CF6111"/>
    <w:rsid w:val="00CF6BF6"/>
    <w:rsid w:val="00CF79BC"/>
    <w:rsid w:val="00D00B57"/>
    <w:rsid w:val="00D01799"/>
    <w:rsid w:val="00D0192E"/>
    <w:rsid w:val="00D019CB"/>
    <w:rsid w:val="00D02133"/>
    <w:rsid w:val="00D04909"/>
    <w:rsid w:val="00D04A12"/>
    <w:rsid w:val="00D04B1B"/>
    <w:rsid w:val="00D069EF"/>
    <w:rsid w:val="00D06D8C"/>
    <w:rsid w:val="00D107B6"/>
    <w:rsid w:val="00D11CFF"/>
    <w:rsid w:val="00D12AAA"/>
    <w:rsid w:val="00D13CD8"/>
    <w:rsid w:val="00D16953"/>
    <w:rsid w:val="00D17038"/>
    <w:rsid w:val="00D17D78"/>
    <w:rsid w:val="00D2086E"/>
    <w:rsid w:val="00D20A4A"/>
    <w:rsid w:val="00D20E73"/>
    <w:rsid w:val="00D21644"/>
    <w:rsid w:val="00D220DF"/>
    <w:rsid w:val="00D2565C"/>
    <w:rsid w:val="00D2677B"/>
    <w:rsid w:val="00D26BD5"/>
    <w:rsid w:val="00D27494"/>
    <w:rsid w:val="00D31D53"/>
    <w:rsid w:val="00D33A0D"/>
    <w:rsid w:val="00D35730"/>
    <w:rsid w:val="00D366B6"/>
    <w:rsid w:val="00D3674B"/>
    <w:rsid w:val="00D374CC"/>
    <w:rsid w:val="00D37887"/>
    <w:rsid w:val="00D37966"/>
    <w:rsid w:val="00D40644"/>
    <w:rsid w:val="00D46390"/>
    <w:rsid w:val="00D469D7"/>
    <w:rsid w:val="00D471F6"/>
    <w:rsid w:val="00D514C0"/>
    <w:rsid w:val="00D52475"/>
    <w:rsid w:val="00D52B96"/>
    <w:rsid w:val="00D52E5B"/>
    <w:rsid w:val="00D53E0F"/>
    <w:rsid w:val="00D54A2C"/>
    <w:rsid w:val="00D56433"/>
    <w:rsid w:val="00D56CA4"/>
    <w:rsid w:val="00D5742E"/>
    <w:rsid w:val="00D6195D"/>
    <w:rsid w:val="00D64927"/>
    <w:rsid w:val="00D65C6A"/>
    <w:rsid w:val="00D66183"/>
    <w:rsid w:val="00D6687D"/>
    <w:rsid w:val="00D66BB3"/>
    <w:rsid w:val="00D66F95"/>
    <w:rsid w:val="00D67D28"/>
    <w:rsid w:val="00D70EFA"/>
    <w:rsid w:val="00D71ACC"/>
    <w:rsid w:val="00D72285"/>
    <w:rsid w:val="00D749EE"/>
    <w:rsid w:val="00D7534D"/>
    <w:rsid w:val="00D7552D"/>
    <w:rsid w:val="00D76092"/>
    <w:rsid w:val="00D76C9F"/>
    <w:rsid w:val="00D76D90"/>
    <w:rsid w:val="00D803F8"/>
    <w:rsid w:val="00D814E8"/>
    <w:rsid w:val="00D837B1"/>
    <w:rsid w:val="00D838E2"/>
    <w:rsid w:val="00D83ABC"/>
    <w:rsid w:val="00D85267"/>
    <w:rsid w:val="00D85B87"/>
    <w:rsid w:val="00D85EF9"/>
    <w:rsid w:val="00D86D9A"/>
    <w:rsid w:val="00D87B40"/>
    <w:rsid w:val="00D87EE6"/>
    <w:rsid w:val="00D90D12"/>
    <w:rsid w:val="00D9168A"/>
    <w:rsid w:val="00D91784"/>
    <w:rsid w:val="00D948DB"/>
    <w:rsid w:val="00D949FE"/>
    <w:rsid w:val="00D9575F"/>
    <w:rsid w:val="00D9576F"/>
    <w:rsid w:val="00D95B88"/>
    <w:rsid w:val="00D96387"/>
    <w:rsid w:val="00D9700A"/>
    <w:rsid w:val="00D970D8"/>
    <w:rsid w:val="00D97639"/>
    <w:rsid w:val="00D97B7E"/>
    <w:rsid w:val="00DA1794"/>
    <w:rsid w:val="00DA180B"/>
    <w:rsid w:val="00DA183D"/>
    <w:rsid w:val="00DA246B"/>
    <w:rsid w:val="00DA31BD"/>
    <w:rsid w:val="00DA3E19"/>
    <w:rsid w:val="00DA5A0E"/>
    <w:rsid w:val="00DA7169"/>
    <w:rsid w:val="00DB092D"/>
    <w:rsid w:val="00DB2501"/>
    <w:rsid w:val="00DB288A"/>
    <w:rsid w:val="00DB2A00"/>
    <w:rsid w:val="00DB2DAD"/>
    <w:rsid w:val="00DB3542"/>
    <w:rsid w:val="00DB36A2"/>
    <w:rsid w:val="00DB36E4"/>
    <w:rsid w:val="00DB6CDC"/>
    <w:rsid w:val="00DB79CD"/>
    <w:rsid w:val="00DB7FDB"/>
    <w:rsid w:val="00DC09FC"/>
    <w:rsid w:val="00DC1BDD"/>
    <w:rsid w:val="00DC31C5"/>
    <w:rsid w:val="00DC4158"/>
    <w:rsid w:val="00DC48FD"/>
    <w:rsid w:val="00DC5A1F"/>
    <w:rsid w:val="00DC75E0"/>
    <w:rsid w:val="00DD01E8"/>
    <w:rsid w:val="00DD41AA"/>
    <w:rsid w:val="00DD5212"/>
    <w:rsid w:val="00DD5D3F"/>
    <w:rsid w:val="00DE365C"/>
    <w:rsid w:val="00DE47B8"/>
    <w:rsid w:val="00DE4C44"/>
    <w:rsid w:val="00DE6230"/>
    <w:rsid w:val="00DE6410"/>
    <w:rsid w:val="00DE6418"/>
    <w:rsid w:val="00DE77E7"/>
    <w:rsid w:val="00DF006F"/>
    <w:rsid w:val="00DF0150"/>
    <w:rsid w:val="00DF0217"/>
    <w:rsid w:val="00DF06A2"/>
    <w:rsid w:val="00DF0D61"/>
    <w:rsid w:val="00DF1D11"/>
    <w:rsid w:val="00DF2BB5"/>
    <w:rsid w:val="00DF3732"/>
    <w:rsid w:val="00DF68F8"/>
    <w:rsid w:val="00E02AF3"/>
    <w:rsid w:val="00E0301D"/>
    <w:rsid w:val="00E04F5B"/>
    <w:rsid w:val="00E0697C"/>
    <w:rsid w:val="00E10FBD"/>
    <w:rsid w:val="00E130FC"/>
    <w:rsid w:val="00E13E4A"/>
    <w:rsid w:val="00E14285"/>
    <w:rsid w:val="00E14690"/>
    <w:rsid w:val="00E14B5B"/>
    <w:rsid w:val="00E14D21"/>
    <w:rsid w:val="00E15A24"/>
    <w:rsid w:val="00E15E9D"/>
    <w:rsid w:val="00E1678A"/>
    <w:rsid w:val="00E17AF4"/>
    <w:rsid w:val="00E20757"/>
    <w:rsid w:val="00E20911"/>
    <w:rsid w:val="00E21A7D"/>
    <w:rsid w:val="00E24905"/>
    <w:rsid w:val="00E2511E"/>
    <w:rsid w:val="00E257BC"/>
    <w:rsid w:val="00E26089"/>
    <w:rsid w:val="00E26C59"/>
    <w:rsid w:val="00E26F94"/>
    <w:rsid w:val="00E30B90"/>
    <w:rsid w:val="00E30E74"/>
    <w:rsid w:val="00E31142"/>
    <w:rsid w:val="00E344B3"/>
    <w:rsid w:val="00E35E89"/>
    <w:rsid w:val="00E36AC9"/>
    <w:rsid w:val="00E36C1D"/>
    <w:rsid w:val="00E36C5E"/>
    <w:rsid w:val="00E37B43"/>
    <w:rsid w:val="00E41629"/>
    <w:rsid w:val="00E42103"/>
    <w:rsid w:val="00E43273"/>
    <w:rsid w:val="00E46262"/>
    <w:rsid w:val="00E467A8"/>
    <w:rsid w:val="00E46EE5"/>
    <w:rsid w:val="00E47BF8"/>
    <w:rsid w:val="00E47CE7"/>
    <w:rsid w:val="00E50AFB"/>
    <w:rsid w:val="00E51CA1"/>
    <w:rsid w:val="00E52A5A"/>
    <w:rsid w:val="00E541A5"/>
    <w:rsid w:val="00E556CA"/>
    <w:rsid w:val="00E56199"/>
    <w:rsid w:val="00E62DF3"/>
    <w:rsid w:val="00E64C3D"/>
    <w:rsid w:val="00E6548C"/>
    <w:rsid w:val="00E663A1"/>
    <w:rsid w:val="00E66719"/>
    <w:rsid w:val="00E67041"/>
    <w:rsid w:val="00E70445"/>
    <w:rsid w:val="00E70F43"/>
    <w:rsid w:val="00E73819"/>
    <w:rsid w:val="00E73C1E"/>
    <w:rsid w:val="00E74753"/>
    <w:rsid w:val="00E801AA"/>
    <w:rsid w:val="00E80BCC"/>
    <w:rsid w:val="00E811D4"/>
    <w:rsid w:val="00E81FE3"/>
    <w:rsid w:val="00E82C74"/>
    <w:rsid w:val="00E82CF4"/>
    <w:rsid w:val="00E83641"/>
    <w:rsid w:val="00E8478E"/>
    <w:rsid w:val="00E85AF9"/>
    <w:rsid w:val="00E90F23"/>
    <w:rsid w:val="00E928B1"/>
    <w:rsid w:val="00E92E99"/>
    <w:rsid w:val="00E9327D"/>
    <w:rsid w:val="00E94234"/>
    <w:rsid w:val="00E9458C"/>
    <w:rsid w:val="00E9526A"/>
    <w:rsid w:val="00E95C29"/>
    <w:rsid w:val="00E9657B"/>
    <w:rsid w:val="00E97C12"/>
    <w:rsid w:val="00E97FF0"/>
    <w:rsid w:val="00EA09C5"/>
    <w:rsid w:val="00EA0F6B"/>
    <w:rsid w:val="00EA1AAB"/>
    <w:rsid w:val="00EA264D"/>
    <w:rsid w:val="00EA380D"/>
    <w:rsid w:val="00EA43C5"/>
    <w:rsid w:val="00EA5C74"/>
    <w:rsid w:val="00EA6826"/>
    <w:rsid w:val="00EA6FCF"/>
    <w:rsid w:val="00EA70F9"/>
    <w:rsid w:val="00EB06D2"/>
    <w:rsid w:val="00EB0C7B"/>
    <w:rsid w:val="00EB5817"/>
    <w:rsid w:val="00EB6070"/>
    <w:rsid w:val="00EB72CC"/>
    <w:rsid w:val="00EB7D68"/>
    <w:rsid w:val="00EC070F"/>
    <w:rsid w:val="00EC0C26"/>
    <w:rsid w:val="00EC1126"/>
    <w:rsid w:val="00EC3691"/>
    <w:rsid w:val="00EC3FFF"/>
    <w:rsid w:val="00EC4944"/>
    <w:rsid w:val="00EC5A80"/>
    <w:rsid w:val="00EC5BDC"/>
    <w:rsid w:val="00EC5CAB"/>
    <w:rsid w:val="00EC600C"/>
    <w:rsid w:val="00ED0EA3"/>
    <w:rsid w:val="00ED18FB"/>
    <w:rsid w:val="00ED1D7A"/>
    <w:rsid w:val="00ED28D1"/>
    <w:rsid w:val="00ED2D89"/>
    <w:rsid w:val="00ED38CA"/>
    <w:rsid w:val="00ED3EDB"/>
    <w:rsid w:val="00ED4188"/>
    <w:rsid w:val="00ED4F97"/>
    <w:rsid w:val="00ED509B"/>
    <w:rsid w:val="00ED5160"/>
    <w:rsid w:val="00ED62E1"/>
    <w:rsid w:val="00ED7239"/>
    <w:rsid w:val="00ED75E6"/>
    <w:rsid w:val="00EE0A3F"/>
    <w:rsid w:val="00EE0EA5"/>
    <w:rsid w:val="00EE1DC8"/>
    <w:rsid w:val="00EE7C5D"/>
    <w:rsid w:val="00EF0D1E"/>
    <w:rsid w:val="00EF154C"/>
    <w:rsid w:val="00EF62CE"/>
    <w:rsid w:val="00F00B1C"/>
    <w:rsid w:val="00F02D6F"/>
    <w:rsid w:val="00F02D94"/>
    <w:rsid w:val="00F047AE"/>
    <w:rsid w:val="00F069FA"/>
    <w:rsid w:val="00F06E9A"/>
    <w:rsid w:val="00F07272"/>
    <w:rsid w:val="00F07F27"/>
    <w:rsid w:val="00F11B94"/>
    <w:rsid w:val="00F124E1"/>
    <w:rsid w:val="00F13B30"/>
    <w:rsid w:val="00F13BC0"/>
    <w:rsid w:val="00F16EE8"/>
    <w:rsid w:val="00F2055A"/>
    <w:rsid w:val="00F21258"/>
    <w:rsid w:val="00F22695"/>
    <w:rsid w:val="00F23973"/>
    <w:rsid w:val="00F25673"/>
    <w:rsid w:val="00F25E1D"/>
    <w:rsid w:val="00F303C0"/>
    <w:rsid w:val="00F3070A"/>
    <w:rsid w:val="00F31740"/>
    <w:rsid w:val="00F3428F"/>
    <w:rsid w:val="00F40904"/>
    <w:rsid w:val="00F41F49"/>
    <w:rsid w:val="00F42B62"/>
    <w:rsid w:val="00F449AD"/>
    <w:rsid w:val="00F45A66"/>
    <w:rsid w:val="00F45C21"/>
    <w:rsid w:val="00F46D88"/>
    <w:rsid w:val="00F470D3"/>
    <w:rsid w:val="00F4795E"/>
    <w:rsid w:val="00F47FA4"/>
    <w:rsid w:val="00F51711"/>
    <w:rsid w:val="00F53112"/>
    <w:rsid w:val="00F54641"/>
    <w:rsid w:val="00F554B6"/>
    <w:rsid w:val="00F55983"/>
    <w:rsid w:val="00F5659B"/>
    <w:rsid w:val="00F56D72"/>
    <w:rsid w:val="00F61628"/>
    <w:rsid w:val="00F6236F"/>
    <w:rsid w:val="00F62A64"/>
    <w:rsid w:val="00F635B1"/>
    <w:rsid w:val="00F63A7A"/>
    <w:rsid w:val="00F66303"/>
    <w:rsid w:val="00F66969"/>
    <w:rsid w:val="00F671B6"/>
    <w:rsid w:val="00F71A52"/>
    <w:rsid w:val="00F71A73"/>
    <w:rsid w:val="00F721F1"/>
    <w:rsid w:val="00F725E1"/>
    <w:rsid w:val="00F80A9C"/>
    <w:rsid w:val="00F80C4C"/>
    <w:rsid w:val="00F81328"/>
    <w:rsid w:val="00F8247C"/>
    <w:rsid w:val="00F832F8"/>
    <w:rsid w:val="00F8338A"/>
    <w:rsid w:val="00F851AC"/>
    <w:rsid w:val="00F85CD0"/>
    <w:rsid w:val="00F85F04"/>
    <w:rsid w:val="00F86708"/>
    <w:rsid w:val="00F86824"/>
    <w:rsid w:val="00F92034"/>
    <w:rsid w:val="00F921BC"/>
    <w:rsid w:val="00F94E6D"/>
    <w:rsid w:val="00F9530B"/>
    <w:rsid w:val="00F95DEA"/>
    <w:rsid w:val="00F960CD"/>
    <w:rsid w:val="00F96F63"/>
    <w:rsid w:val="00F97764"/>
    <w:rsid w:val="00F97A1B"/>
    <w:rsid w:val="00F97FB9"/>
    <w:rsid w:val="00FA0D24"/>
    <w:rsid w:val="00FA1AAD"/>
    <w:rsid w:val="00FA330B"/>
    <w:rsid w:val="00FA34AA"/>
    <w:rsid w:val="00FA44BD"/>
    <w:rsid w:val="00FA5F55"/>
    <w:rsid w:val="00FA6911"/>
    <w:rsid w:val="00FB26D6"/>
    <w:rsid w:val="00FB404D"/>
    <w:rsid w:val="00FB6F43"/>
    <w:rsid w:val="00FB74D4"/>
    <w:rsid w:val="00FB7981"/>
    <w:rsid w:val="00FB79D3"/>
    <w:rsid w:val="00FC175D"/>
    <w:rsid w:val="00FC2F5E"/>
    <w:rsid w:val="00FC477C"/>
    <w:rsid w:val="00FC484E"/>
    <w:rsid w:val="00FC4DA5"/>
    <w:rsid w:val="00FC5B77"/>
    <w:rsid w:val="00FC79E2"/>
    <w:rsid w:val="00FD084C"/>
    <w:rsid w:val="00FD09ED"/>
    <w:rsid w:val="00FD524A"/>
    <w:rsid w:val="00FD588D"/>
    <w:rsid w:val="00FD5F31"/>
    <w:rsid w:val="00FD6AB7"/>
    <w:rsid w:val="00FD7C4E"/>
    <w:rsid w:val="00FE68F4"/>
    <w:rsid w:val="00FF0D3E"/>
    <w:rsid w:val="00FF1D87"/>
    <w:rsid w:val="00FF2395"/>
    <w:rsid w:val="00FF2BB0"/>
    <w:rsid w:val="00FF3288"/>
    <w:rsid w:val="00FF4C69"/>
    <w:rsid w:val="00FF4CE0"/>
    <w:rsid w:val="00FF51AD"/>
    <w:rsid w:val="00FF5C92"/>
    <w:rsid w:val="00FF7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27620"/>
  <w15:chartTrackingRefBased/>
  <w15:docId w15:val="{F4E393A3-C85B-4D37-B22F-2D2B848D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2A0"/>
    <w:pPr>
      <w:spacing w:before="360" w:after="360" w:line="320" w:lineRule="atLeast"/>
    </w:pPr>
    <w:rPr>
      <w:rFonts w:ascii="Open Sans" w:eastAsiaTheme="minorHAnsi" w:hAnsi="Open Sans" w:cstheme="minorBidi"/>
      <w:color w:val="323232"/>
      <w:sz w:val="22"/>
      <w:szCs w:val="22"/>
      <w:lang w:eastAsia="en-US"/>
    </w:rPr>
  </w:style>
  <w:style w:type="paragraph" w:styleId="Heading1">
    <w:name w:val="heading 1"/>
    <w:basedOn w:val="Normal"/>
    <w:next w:val="Normal"/>
    <w:link w:val="Heading1Char"/>
    <w:uiPriority w:val="9"/>
    <w:qFormat/>
    <w:rsid w:val="008072A0"/>
    <w:pPr>
      <w:keepNext/>
      <w:keepLines/>
      <w:spacing w:before="720" w:after="180"/>
      <w:outlineLvl w:val="0"/>
    </w:pPr>
    <w:rPr>
      <w:rFonts w:ascii="Open Sans SemiBold" w:eastAsiaTheme="majorEastAsia" w:hAnsi="Open Sans SemiBold" w:cstheme="majorBidi"/>
      <w:sz w:val="54"/>
      <w:szCs w:val="32"/>
    </w:rPr>
  </w:style>
  <w:style w:type="paragraph" w:styleId="Heading2">
    <w:name w:val="heading 2"/>
    <w:basedOn w:val="Normal"/>
    <w:next w:val="Normal"/>
    <w:link w:val="Heading2Char"/>
    <w:uiPriority w:val="9"/>
    <w:unhideWhenUsed/>
    <w:qFormat/>
    <w:rsid w:val="008072A0"/>
    <w:pPr>
      <w:keepNext/>
      <w:keepLines/>
      <w:spacing w:before="720" w:after="180"/>
      <w:outlineLvl w:val="1"/>
    </w:pPr>
    <w:rPr>
      <w:rFonts w:ascii="Open Sans SemiBold" w:hAnsi="Open Sans SemiBold"/>
      <w:sz w:val="45"/>
      <w:szCs w:val="26"/>
    </w:rPr>
  </w:style>
  <w:style w:type="paragraph" w:styleId="Heading3">
    <w:name w:val="heading 3"/>
    <w:basedOn w:val="Normal"/>
    <w:next w:val="Normal"/>
    <w:link w:val="Heading3Char"/>
    <w:uiPriority w:val="9"/>
    <w:unhideWhenUsed/>
    <w:qFormat/>
    <w:rsid w:val="007956B7"/>
    <w:pPr>
      <w:keepNext/>
      <w:keepLines/>
      <w:spacing w:before="720" w:after="180"/>
      <w:outlineLvl w:val="2"/>
    </w:pPr>
    <w:rPr>
      <w:rFonts w:ascii="Open Sans SemiBold" w:hAnsi="Open Sans SemiBold"/>
      <w:sz w:val="32"/>
      <w:szCs w:val="24"/>
    </w:rPr>
  </w:style>
  <w:style w:type="paragraph" w:styleId="Heading4">
    <w:name w:val="heading 4"/>
    <w:basedOn w:val="Heading3"/>
    <w:next w:val="Normal"/>
    <w:link w:val="Heading4Char"/>
    <w:uiPriority w:val="9"/>
    <w:unhideWhenUsed/>
    <w:qFormat/>
    <w:rsid w:val="008072A0"/>
    <w:pPr>
      <w:outlineLvl w:val="3"/>
    </w:pPr>
    <w:rPr>
      <w:iCs/>
    </w:rPr>
  </w:style>
  <w:style w:type="paragraph" w:styleId="Heading5">
    <w:name w:val="heading 5"/>
    <w:basedOn w:val="Heading3"/>
    <w:next w:val="Normal"/>
    <w:link w:val="Heading5Char"/>
    <w:uiPriority w:val="9"/>
    <w:unhideWhenUsed/>
    <w:qFormat/>
    <w:rsid w:val="008072A0"/>
    <w:pPr>
      <w:outlineLvl w:val="4"/>
    </w:pPr>
  </w:style>
  <w:style w:type="paragraph" w:styleId="Heading6">
    <w:name w:val="heading 6"/>
    <w:basedOn w:val="Heading3"/>
    <w:next w:val="Normal"/>
    <w:link w:val="Heading6Char"/>
    <w:uiPriority w:val="9"/>
    <w:unhideWhenUsed/>
    <w:qFormat/>
    <w:rsid w:val="008072A0"/>
    <w:pPr>
      <w:outlineLvl w:val="5"/>
    </w:pPr>
    <w:rPr>
      <w:rFonts w:eastAsiaTheme="majorEastAsia" w:cstheme="majorBidi"/>
    </w:rPr>
  </w:style>
  <w:style w:type="paragraph" w:styleId="Heading7">
    <w:name w:val="heading 7"/>
    <w:basedOn w:val="Heading3"/>
    <w:next w:val="Normal"/>
    <w:link w:val="Heading7Char"/>
    <w:uiPriority w:val="9"/>
    <w:qFormat/>
    <w:rsid w:val="008072A0"/>
    <w:pPr>
      <w:numPr>
        <w:ilvl w:val="6"/>
      </w:numPr>
      <w:outlineLvl w:val="6"/>
    </w:pPr>
  </w:style>
  <w:style w:type="paragraph" w:styleId="Heading8">
    <w:name w:val="heading 8"/>
    <w:basedOn w:val="Heading3"/>
    <w:next w:val="Normal"/>
    <w:link w:val="Heading8Char"/>
    <w:uiPriority w:val="9"/>
    <w:qFormat/>
    <w:rsid w:val="008072A0"/>
    <w:pPr>
      <w:numPr>
        <w:ilvl w:val="7"/>
      </w:numPr>
      <w:outlineLvl w:val="7"/>
    </w:pPr>
  </w:style>
  <w:style w:type="paragraph" w:styleId="Heading9">
    <w:name w:val="heading 9"/>
    <w:basedOn w:val="Heading3"/>
    <w:next w:val="Normal"/>
    <w:link w:val="Heading9Char"/>
    <w:uiPriority w:val="9"/>
    <w:unhideWhenUsed/>
    <w:qFormat/>
    <w:rsid w:val="008072A0"/>
    <w:pPr>
      <w:numPr>
        <w:ilvl w:val="8"/>
      </w:numPr>
      <w:spacing w:before="360" w:after="60"/>
      <w:outlineLvl w:val="8"/>
    </w:pPr>
    <w:rPr>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8072A0"/>
    <w:rPr>
      <w:rFonts w:ascii="Open Sans" w:hAnsi="Open Sans"/>
      <w:color w:val="DC4405"/>
      <w:sz w:val="22"/>
      <w:u w:val="none"/>
    </w:rPr>
  </w:style>
  <w:style w:type="character" w:styleId="FollowedHyperlink">
    <w:name w:val="FollowedHyperlink"/>
    <w:basedOn w:val="DefaultParagraphFont"/>
    <w:uiPriority w:val="99"/>
    <w:semiHidden/>
    <w:unhideWhenUsed/>
    <w:rPr>
      <w:color w:val="E9510E"/>
      <w:u w:val="single"/>
      <w:shd w:val="clear" w:color="auto" w:fill="auto"/>
    </w:rPr>
  </w:style>
  <w:style w:type="character" w:customStyle="1" w:styleId="Heading1Char">
    <w:name w:val="Heading 1 Char"/>
    <w:basedOn w:val="DefaultParagraphFont"/>
    <w:link w:val="Heading1"/>
    <w:uiPriority w:val="9"/>
    <w:rsid w:val="008072A0"/>
    <w:rPr>
      <w:rFonts w:ascii="Open Sans SemiBold" w:eastAsiaTheme="majorEastAsia" w:hAnsi="Open Sans SemiBold" w:cstheme="majorBidi"/>
      <w:color w:val="323232"/>
      <w:sz w:val="54"/>
      <w:szCs w:val="32"/>
      <w:lang w:eastAsia="en-US"/>
    </w:rPr>
  </w:style>
  <w:style w:type="character" w:customStyle="1" w:styleId="Heading2Char">
    <w:name w:val="Heading 2 Char"/>
    <w:basedOn w:val="DefaultParagraphFont"/>
    <w:link w:val="Heading2"/>
    <w:uiPriority w:val="9"/>
    <w:rsid w:val="008072A0"/>
    <w:rPr>
      <w:rFonts w:ascii="Open Sans SemiBold" w:eastAsiaTheme="minorHAnsi" w:hAnsi="Open Sans SemiBold" w:cstheme="minorBidi"/>
      <w:color w:val="323232"/>
      <w:sz w:val="45"/>
      <w:szCs w:val="26"/>
      <w:lang w:eastAsia="en-US"/>
    </w:rPr>
  </w:style>
  <w:style w:type="character" w:customStyle="1" w:styleId="Heading3Char">
    <w:name w:val="Heading 3 Char"/>
    <w:basedOn w:val="DefaultParagraphFont"/>
    <w:link w:val="Heading3"/>
    <w:uiPriority w:val="9"/>
    <w:rsid w:val="007956B7"/>
    <w:rPr>
      <w:rFonts w:ascii="Open Sans SemiBold" w:eastAsiaTheme="minorHAnsi" w:hAnsi="Open Sans SemiBold" w:cstheme="minorBidi"/>
      <w:color w:val="323232"/>
      <w:sz w:val="32"/>
      <w:szCs w:val="24"/>
      <w:lang w:eastAsia="en-US"/>
    </w:rPr>
  </w:style>
  <w:style w:type="character" w:customStyle="1" w:styleId="Heading4Char">
    <w:name w:val="Heading 4 Char"/>
    <w:basedOn w:val="DefaultParagraphFont"/>
    <w:link w:val="Heading4"/>
    <w:uiPriority w:val="9"/>
    <w:rsid w:val="008072A0"/>
    <w:rPr>
      <w:rFonts w:ascii="Open Sans SemiBold" w:eastAsiaTheme="minorHAnsi" w:hAnsi="Open Sans SemiBold" w:cstheme="minorBidi"/>
      <w:iCs/>
      <w:color w:val="323232"/>
      <w:sz w:val="38"/>
      <w:szCs w:val="24"/>
      <w:lang w:eastAsia="en-US"/>
    </w:rPr>
  </w:style>
  <w:style w:type="character" w:customStyle="1" w:styleId="Heading5Char">
    <w:name w:val="Heading 5 Char"/>
    <w:basedOn w:val="DefaultParagraphFont"/>
    <w:link w:val="Heading5"/>
    <w:uiPriority w:val="9"/>
    <w:rsid w:val="008072A0"/>
    <w:rPr>
      <w:rFonts w:ascii="Open Sans SemiBold" w:eastAsiaTheme="minorHAnsi" w:hAnsi="Open Sans SemiBold" w:cstheme="minorBidi"/>
      <w:color w:val="323232"/>
      <w:sz w:val="38"/>
      <w:szCs w:val="24"/>
      <w:lang w:eastAsia="en-US"/>
    </w:rPr>
  </w:style>
  <w:style w:type="character" w:customStyle="1" w:styleId="Heading6Char">
    <w:name w:val="Heading 6 Char"/>
    <w:basedOn w:val="DefaultParagraphFont"/>
    <w:link w:val="Heading6"/>
    <w:uiPriority w:val="9"/>
    <w:rsid w:val="008072A0"/>
    <w:rPr>
      <w:rFonts w:ascii="Open Sans SemiBold" w:eastAsiaTheme="majorEastAsia" w:hAnsi="Open Sans SemiBold" w:cstheme="majorBidi"/>
      <w:color w:val="323232"/>
      <w:sz w:val="38"/>
      <w:szCs w:val="24"/>
      <w:lang w:eastAsia="en-US"/>
    </w:rPr>
  </w:style>
  <w:style w:type="paragraph" w:customStyle="1" w:styleId="msonormal0">
    <w:name w:val="msonormal"/>
    <w:basedOn w:val="Normal"/>
    <w:qFormat/>
    <w:rsid w:val="008072A0"/>
  </w:style>
  <w:style w:type="paragraph" w:styleId="NormalWeb">
    <w:name w:val="Normal (Web)"/>
    <w:basedOn w:val="Normal"/>
    <w:uiPriority w:val="99"/>
    <w:semiHidden/>
    <w:unhideWhenUsed/>
    <w:qFormat/>
    <w:rsid w:val="008072A0"/>
  </w:style>
  <w:style w:type="paragraph" w:customStyle="1" w:styleId="tablesubheader">
    <w:name w:val="tablesubheader"/>
    <w:basedOn w:val="Normal"/>
    <w:qFormat/>
    <w:rsid w:val="008072A0"/>
    <w:rPr>
      <w:b/>
      <w:bCs/>
      <w:i/>
      <w:iCs/>
    </w:rPr>
  </w:style>
  <w:style w:type="paragraph" w:customStyle="1" w:styleId="jumbo-intro">
    <w:name w:val="jumbo-intro"/>
    <w:basedOn w:val="Normal"/>
    <w:qFormat/>
    <w:rsid w:val="008072A0"/>
    <w:pPr>
      <w:spacing w:before="135" w:after="135" w:line="400" w:lineRule="atLeast"/>
      <w:ind w:left="135" w:right="135"/>
    </w:pPr>
    <w:rPr>
      <w:color w:val="6D6E71"/>
      <w:sz w:val="36"/>
      <w:szCs w:val="36"/>
    </w:rPr>
  </w:style>
  <w:style w:type="paragraph" w:customStyle="1" w:styleId="tabletextcondensed">
    <w:name w:val="tabletextcondensed"/>
    <w:basedOn w:val="Normal"/>
    <w:qFormat/>
    <w:rsid w:val="008072A0"/>
    <w:pPr>
      <w:textAlignment w:val="top"/>
    </w:pPr>
  </w:style>
  <w:style w:type="paragraph" w:customStyle="1" w:styleId="tabletextexpanded">
    <w:name w:val="tabletextexpanded"/>
    <w:basedOn w:val="Normal"/>
    <w:qFormat/>
    <w:rsid w:val="008072A0"/>
    <w:pPr>
      <w:textAlignment w:val="top"/>
    </w:pPr>
  </w:style>
  <w:style w:type="paragraph" w:customStyle="1" w:styleId="jumbo-heading">
    <w:name w:val="jumbo-heading"/>
    <w:basedOn w:val="Normal"/>
    <w:qFormat/>
    <w:rsid w:val="008072A0"/>
    <w:pPr>
      <w:spacing w:before="510" w:after="510" w:line="720" w:lineRule="atLeast"/>
      <w:ind w:left="510" w:right="510"/>
    </w:pPr>
    <w:rPr>
      <w:b/>
      <w:bCs/>
      <w:color w:val="323137"/>
      <w:sz w:val="72"/>
      <w:szCs w:val="72"/>
    </w:rPr>
  </w:style>
  <w:style w:type="paragraph" w:customStyle="1" w:styleId="tablecaption">
    <w:name w:val="tablecaption"/>
    <w:basedOn w:val="Normal"/>
    <w:qFormat/>
    <w:rsid w:val="008072A0"/>
    <w:rPr>
      <w:b/>
      <w:bCs/>
      <w:i/>
      <w:iCs/>
      <w:color w:val="777777"/>
    </w:rPr>
  </w:style>
  <w:style w:type="paragraph" w:customStyle="1" w:styleId="rhintroduction">
    <w:name w:val="rh_introduction"/>
    <w:basedOn w:val="Normal"/>
    <w:qFormat/>
    <w:rsid w:val="008072A0"/>
    <w:rPr>
      <w:sz w:val="28"/>
      <w:szCs w:val="28"/>
    </w:rPr>
  </w:style>
  <w:style w:type="paragraph" w:customStyle="1" w:styleId="tabletextnormal">
    <w:name w:val="tabletextnormal"/>
    <w:basedOn w:val="Normal"/>
    <w:qFormat/>
    <w:rsid w:val="008072A0"/>
    <w:pPr>
      <w:textAlignment w:val="top"/>
    </w:pPr>
  </w:style>
  <w:style w:type="paragraph" w:customStyle="1" w:styleId="rhtoc-footer-right">
    <w:name w:val="rh_toc-footer-right"/>
    <w:basedOn w:val="Normal"/>
    <w:uiPriority w:val="99"/>
    <w:qFormat/>
    <w:rsid w:val="008072A0"/>
  </w:style>
  <w:style w:type="paragraph" w:customStyle="1" w:styleId="rhcondensed">
    <w:name w:val="rh_condensed"/>
    <w:basedOn w:val="Normal"/>
    <w:qFormat/>
    <w:rsid w:val="008072A0"/>
  </w:style>
  <w:style w:type="paragraph" w:customStyle="1" w:styleId="rhtoc-footer-left">
    <w:name w:val="rh_toc-footer-left"/>
    <w:basedOn w:val="Normal"/>
    <w:uiPriority w:val="99"/>
    <w:qFormat/>
    <w:rsid w:val="008072A0"/>
  </w:style>
  <w:style w:type="paragraph" w:customStyle="1" w:styleId="tableheader">
    <w:name w:val="tableheader"/>
    <w:basedOn w:val="Normal"/>
    <w:qFormat/>
    <w:rsid w:val="008072A0"/>
    <w:rPr>
      <w:b/>
      <w:bCs/>
      <w:color w:val="FFFFFF"/>
    </w:rPr>
  </w:style>
  <w:style w:type="paragraph" w:customStyle="1" w:styleId="GlossaryHeading">
    <w:name w:val="Glossary Heading"/>
    <w:basedOn w:val="Normal"/>
    <w:next w:val="GlossaryDefinition"/>
    <w:uiPriority w:val="99"/>
    <w:qFormat/>
    <w:rsid w:val="008072A0"/>
    <w:pPr>
      <w:spacing w:before="960"/>
    </w:pPr>
    <w:rPr>
      <w:sz w:val="28"/>
    </w:rPr>
  </w:style>
  <w:style w:type="paragraph" w:customStyle="1" w:styleId="TableofContentsPageTitle">
    <w:name w:val="Table of Contents Page Title"/>
    <w:basedOn w:val="Heading2"/>
    <w:next w:val="Normal"/>
    <w:qFormat/>
    <w:rsid w:val="008072A0"/>
    <w:pPr>
      <w:spacing w:after="360"/>
    </w:pPr>
    <w:rPr>
      <w:rFonts w:eastAsiaTheme="majorEastAsia" w:cstheme="majorBidi"/>
      <w:bCs/>
      <w:sz w:val="54"/>
    </w:rPr>
  </w:style>
  <w:style w:type="paragraph" w:customStyle="1" w:styleId="TitlePageTitle">
    <w:name w:val="Title Page Title"/>
    <w:basedOn w:val="Normal"/>
    <w:next w:val="Normal"/>
    <w:qFormat/>
    <w:rsid w:val="008072A0"/>
    <w:pPr>
      <w:pBdr>
        <w:bottom w:val="single" w:sz="24" w:space="1" w:color="auto"/>
      </w:pBdr>
      <w:spacing w:before="3000" w:after="60"/>
      <w:jc w:val="right"/>
    </w:pPr>
    <w:rPr>
      <w:b/>
      <w:sz w:val="48"/>
      <w:szCs w:val="48"/>
    </w:rPr>
  </w:style>
  <w:style w:type="paragraph" w:customStyle="1" w:styleId="GlossaryDefinition">
    <w:name w:val="Glossary Definition"/>
    <w:basedOn w:val="Normal"/>
    <w:uiPriority w:val="99"/>
    <w:qFormat/>
    <w:rsid w:val="008072A0"/>
    <w:pPr>
      <w:spacing w:before="210" w:after="210" w:line="276" w:lineRule="auto"/>
    </w:pPr>
  </w:style>
  <w:style w:type="paragraph" w:customStyle="1" w:styleId="icon">
    <w:name w:val="icon"/>
    <w:basedOn w:val="Normal"/>
    <w:qFormat/>
    <w:rsid w:val="008072A0"/>
  </w:style>
  <w:style w:type="character" w:customStyle="1" w:styleId="Glossaryterm">
    <w:name w:val="Glossary term"/>
    <w:basedOn w:val="DefaultParagraphFont"/>
    <w:rPr>
      <w:strike w:val="0"/>
      <w:dstrike w:val="0"/>
      <w:color w:val="E9510E"/>
      <w:u w:val="none"/>
      <w:effect w:val="none"/>
    </w:rPr>
  </w:style>
  <w:style w:type="character" w:customStyle="1" w:styleId="GlossaryLabel">
    <w:name w:val="Glossary Label"/>
    <w:basedOn w:val="DefaultParagraphFont"/>
    <w:rPr>
      <w:b/>
      <w:bCs w:val="0"/>
    </w:rPr>
  </w:style>
  <w:style w:type="character" w:customStyle="1" w:styleId="Expandinghotspot">
    <w:name w:val="Expanding hotspot"/>
    <w:basedOn w:val="DefaultParagraphFont"/>
    <w:rPr>
      <w:strike w:val="0"/>
      <w:dstrike w:val="0"/>
      <w:color w:val="E9510E"/>
      <w:u w:val="none"/>
      <w:effect w:val="none"/>
    </w:rPr>
  </w:style>
  <w:style w:type="character" w:customStyle="1" w:styleId="Expandingtext">
    <w:name w:val="Expanding text"/>
    <w:basedOn w:val="DefaultParagraphFont"/>
    <w:rPr>
      <w:i w:val="0"/>
      <w:iCs w:val="0"/>
      <w:color w:val="FDB924"/>
    </w:rPr>
  </w:style>
  <w:style w:type="character" w:customStyle="1" w:styleId="Glossarytext">
    <w:name w:val="Glossary text"/>
    <w:basedOn w:val="DefaultParagraphFont"/>
    <w:rPr>
      <w:i w:val="0"/>
      <w:iCs w:val="0"/>
      <w:color w:val="FDB924"/>
    </w:rPr>
  </w:style>
  <w:style w:type="character" w:customStyle="1" w:styleId="Drop-downhotspot">
    <w:name w:val="Drop-down hotspot"/>
    <w:basedOn w:val="DefaultParagraphFont"/>
    <w:uiPriority w:val="1"/>
    <w:qFormat/>
    <w:rsid w:val="008072A0"/>
    <w:rPr>
      <w:rFonts w:ascii="Open Sans" w:hAnsi="Open Sans"/>
      <w:b/>
      <w:color w:val="323232"/>
      <w:sz w:val="22"/>
    </w:rPr>
  </w:style>
  <w:style w:type="paragraph" w:customStyle="1" w:styleId="icon1">
    <w:name w:val="icon1"/>
    <w:basedOn w:val="Normal"/>
    <w:qFormat/>
    <w:rsid w:val="008072A0"/>
    <w:rPr>
      <w:rFonts w:cs="Open Sans"/>
      <w:color w:val="6D6E71"/>
    </w:rPr>
  </w:style>
  <w:style w:type="paragraph" w:styleId="Header">
    <w:name w:val="header"/>
    <w:basedOn w:val="Normal"/>
    <w:link w:val="HeaderChar"/>
    <w:uiPriority w:val="99"/>
    <w:unhideWhenUsed/>
    <w:rsid w:val="008A7149"/>
    <w:pPr>
      <w:tabs>
        <w:tab w:val="center" w:pos="4513"/>
        <w:tab w:val="right" w:pos="9026"/>
      </w:tabs>
    </w:pPr>
  </w:style>
  <w:style w:type="character" w:customStyle="1" w:styleId="HeaderChar">
    <w:name w:val="Header Char"/>
    <w:basedOn w:val="DefaultParagraphFont"/>
    <w:link w:val="Header"/>
    <w:uiPriority w:val="99"/>
    <w:rsid w:val="008A7149"/>
    <w:rPr>
      <w:rFonts w:eastAsiaTheme="minorEastAsia"/>
      <w:sz w:val="24"/>
      <w:szCs w:val="24"/>
    </w:rPr>
  </w:style>
  <w:style w:type="paragraph" w:styleId="Footer">
    <w:name w:val="footer"/>
    <w:basedOn w:val="Normal"/>
    <w:link w:val="FooterChar"/>
    <w:uiPriority w:val="99"/>
    <w:unhideWhenUsed/>
    <w:rsid w:val="008A7149"/>
    <w:pPr>
      <w:tabs>
        <w:tab w:val="center" w:pos="4513"/>
        <w:tab w:val="right" w:pos="9026"/>
      </w:tabs>
    </w:pPr>
  </w:style>
  <w:style w:type="character" w:customStyle="1" w:styleId="FooterChar">
    <w:name w:val="Footer Char"/>
    <w:basedOn w:val="DefaultParagraphFont"/>
    <w:link w:val="Footer"/>
    <w:uiPriority w:val="99"/>
    <w:rsid w:val="008A7149"/>
    <w:rPr>
      <w:rFonts w:eastAsiaTheme="minorEastAsia"/>
      <w:sz w:val="24"/>
      <w:szCs w:val="24"/>
    </w:rPr>
  </w:style>
  <w:style w:type="paragraph" w:styleId="BodyText">
    <w:name w:val="Body Text"/>
    <w:basedOn w:val="Normal"/>
    <w:link w:val="BodyTextChar"/>
    <w:unhideWhenUsed/>
    <w:rsid w:val="00DB79CD"/>
    <w:pPr>
      <w:spacing w:after="120"/>
    </w:pPr>
  </w:style>
  <w:style w:type="character" w:customStyle="1" w:styleId="BodyTextChar">
    <w:name w:val="Body Text Char"/>
    <w:basedOn w:val="DefaultParagraphFont"/>
    <w:link w:val="BodyText"/>
    <w:rsid w:val="00DB79CD"/>
    <w:rPr>
      <w:rFonts w:ascii="Open Sans" w:eastAsiaTheme="minorHAnsi" w:hAnsi="Open Sans" w:cstheme="minorBidi"/>
      <w:color w:val="323232"/>
      <w:sz w:val="22"/>
      <w:szCs w:val="22"/>
      <w:lang w:eastAsia="en-US"/>
    </w:rPr>
  </w:style>
  <w:style w:type="paragraph" w:customStyle="1" w:styleId="RevNum">
    <w:name w:val="RevNum"/>
    <w:basedOn w:val="Normal"/>
    <w:link w:val="RevNumChar"/>
    <w:uiPriority w:val="1"/>
    <w:qFormat/>
    <w:rsid w:val="008072A0"/>
    <w:pPr>
      <w:widowControl w:val="0"/>
      <w:autoSpaceDE w:val="0"/>
      <w:autoSpaceDN w:val="0"/>
      <w:spacing w:before="0" w:after="0" w:line="442" w:lineRule="exact"/>
      <w:ind w:left="108"/>
    </w:pPr>
    <w:rPr>
      <w:rFonts w:ascii="Open Sans Light" w:eastAsia="Open Sans Light" w:hAnsi="Open Sans Light" w:cs="Open Sans Light"/>
      <w:color w:val="939598"/>
      <w:sz w:val="16"/>
      <w:szCs w:val="16"/>
      <w:lang w:val="en-US"/>
    </w:rPr>
  </w:style>
  <w:style w:type="character" w:customStyle="1" w:styleId="RevNumChar">
    <w:name w:val="RevNum Char"/>
    <w:basedOn w:val="DefaultParagraphFont"/>
    <w:link w:val="RevNum"/>
    <w:uiPriority w:val="1"/>
    <w:rsid w:val="008072A0"/>
    <w:rPr>
      <w:rFonts w:ascii="Open Sans Light" w:eastAsia="Open Sans Light" w:hAnsi="Open Sans Light" w:cs="Open Sans Light"/>
      <w:color w:val="939598"/>
      <w:sz w:val="16"/>
      <w:szCs w:val="16"/>
      <w:lang w:val="en-US" w:eastAsia="en-US"/>
    </w:rPr>
  </w:style>
  <w:style w:type="paragraph" w:styleId="Title">
    <w:name w:val="Title"/>
    <w:basedOn w:val="Normal"/>
    <w:next w:val="Normal"/>
    <w:link w:val="TitleChar"/>
    <w:uiPriority w:val="10"/>
    <w:qFormat/>
    <w:rsid w:val="008072A0"/>
    <w:pPr>
      <w:widowControl w:val="0"/>
      <w:autoSpaceDE w:val="0"/>
      <w:autoSpaceDN w:val="0"/>
      <w:spacing w:before="101" w:after="0" w:line="240" w:lineRule="auto"/>
      <w:ind w:left="108"/>
    </w:pPr>
    <w:rPr>
      <w:rFonts w:eastAsia="Open Sans Light" w:hAnsi="Open Sans Light" w:cs="Open Sans Light"/>
      <w:b/>
      <w:color w:val="F15A22"/>
      <w:sz w:val="78"/>
      <w:lang w:val="en-US"/>
    </w:rPr>
  </w:style>
  <w:style w:type="character" w:customStyle="1" w:styleId="TitleChar">
    <w:name w:val="Title Char"/>
    <w:basedOn w:val="DefaultParagraphFont"/>
    <w:link w:val="Title"/>
    <w:uiPriority w:val="10"/>
    <w:rsid w:val="008072A0"/>
    <w:rPr>
      <w:rFonts w:ascii="Open Sans" w:eastAsia="Open Sans Light" w:hAnsi="Open Sans Light" w:cs="Open Sans Light"/>
      <w:b/>
      <w:color w:val="F15A22"/>
      <w:sz w:val="78"/>
      <w:szCs w:val="22"/>
      <w:lang w:val="en-US" w:eastAsia="en-US"/>
    </w:rPr>
  </w:style>
  <w:style w:type="paragraph" w:customStyle="1" w:styleId="Intro">
    <w:name w:val="Intro"/>
    <w:basedOn w:val="Normal"/>
    <w:link w:val="IntroChar"/>
    <w:uiPriority w:val="1"/>
    <w:qFormat/>
    <w:rsid w:val="008072A0"/>
    <w:pPr>
      <w:widowControl w:val="0"/>
      <w:autoSpaceDE w:val="0"/>
      <w:autoSpaceDN w:val="0"/>
      <w:spacing w:before="624" w:after="0" w:line="213" w:lineRule="auto"/>
      <w:ind w:left="108" w:right="1630"/>
    </w:pPr>
    <w:rPr>
      <w:rFonts w:ascii="Open Sans Light" w:eastAsia="Open Sans Light" w:hAnsi="Open Sans Light" w:cs="Open Sans Light"/>
      <w:color w:val="939598"/>
      <w:spacing w:val="-6"/>
      <w:sz w:val="36"/>
      <w:lang w:val="en-US"/>
    </w:rPr>
  </w:style>
  <w:style w:type="character" w:customStyle="1" w:styleId="IntroChar">
    <w:name w:val="Intro Char"/>
    <w:basedOn w:val="DefaultParagraphFont"/>
    <w:link w:val="Intro"/>
    <w:uiPriority w:val="1"/>
    <w:rsid w:val="008072A0"/>
    <w:rPr>
      <w:rFonts w:ascii="Open Sans Light" w:eastAsia="Open Sans Light" w:hAnsi="Open Sans Light" w:cs="Open Sans Light"/>
      <w:color w:val="939598"/>
      <w:spacing w:val="-6"/>
      <w:sz w:val="36"/>
      <w:szCs w:val="22"/>
      <w:lang w:val="en-US" w:eastAsia="en-US"/>
    </w:rPr>
  </w:style>
  <w:style w:type="paragraph" w:customStyle="1" w:styleId="disclaimer-heading">
    <w:name w:val="disclaimer-heading"/>
    <w:basedOn w:val="Normal"/>
    <w:link w:val="disclaimer-headingChar"/>
    <w:uiPriority w:val="1"/>
    <w:qFormat/>
    <w:rsid w:val="008072A0"/>
    <w:pPr>
      <w:widowControl w:val="0"/>
      <w:autoSpaceDE w:val="0"/>
      <w:autoSpaceDN w:val="0"/>
      <w:spacing w:before="100" w:after="0" w:line="240" w:lineRule="auto"/>
      <w:ind w:left="120"/>
    </w:pPr>
    <w:rPr>
      <w:rFonts w:ascii="Open Sans SemiBold" w:eastAsia="Open Sans" w:cs="Open Sans"/>
      <w:b/>
      <w:color w:val="2E2E2E"/>
      <w:sz w:val="36"/>
    </w:rPr>
  </w:style>
  <w:style w:type="paragraph" w:customStyle="1" w:styleId="disclaimer-text">
    <w:name w:val="disclaimer-text"/>
    <w:basedOn w:val="BodyText"/>
    <w:link w:val="disclaimer-textChar"/>
    <w:uiPriority w:val="1"/>
    <w:qFormat/>
    <w:rsid w:val="008072A0"/>
    <w:pPr>
      <w:widowControl w:val="0"/>
      <w:autoSpaceDE w:val="0"/>
      <w:autoSpaceDN w:val="0"/>
      <w:spacing w:before="206" w:after="0" w:line="240" w:lineRule="auto"/>
      <w:ind w:left="120"/>
    </w:pPr>
    <w:rPr>
      <w:rFonts w:eastAsia="Open Sans" w:cs="Open Sans"/>
      <w:color w:val="2E2E2E"/>
      <w:lang w:val="en-US"/>
    </w:rPr>
  </w:style>
  <w:style w:type="character" w:customStyle="1" w:styleId="disclaimer-headingChar">
    <w:name w:val="disclaimer-heading Char"/>
    <w:basedOn w:val="DefaultParagraphFont"/>
    <w:link w:val="disclaimer-heading"/>
    <w:uiPriority w:val="1"/>
    <w:rsid w:val="008072A0"/>
    <w:rPr>
      <w:rFonts w:ascii="Open Sans SemiBold" w:eastAsia="Open Sans" w:hAnsi="Open Sans" w:cs="Open Sans"/>
      <w:b/>
      <w:color w:val="2E2E2E"/>
      <w:sz w:val="36"/>
      <w:szCs w:val="22"/>
      <w:lang w:eastAsia="en-US"/>
    </w:rPr>
  </w:style>
  <w:style w:type="character" w:customStyle="1" w:styleId="disclaimer-textChar">
    <w:name w:val="disclaimer-text Char"/>
    <w:basedOn w:val="BodyTextChar"/>
    <w:link w:val="disclaimer-text"/>
    <w:uiPriority w:val="1"/>
    <w:rsid w:val="008072A0"/>
    <w:rPr>
      <w:rFonts w:ascii="Open Sans" w:eastAsia="Open Sans" w:hAnsi="Open Sans" w:cs="Open Sans"/>
      <w:color w:val="2E2E2E"/>
      <w:sz w:val="22"/>
      <w:szCs w:val="22"/>
      <w:lang w:val="en-US" w:eastAsia="en-US"/>
    </w:rPr>
  </w:style>
  <w:style w:type="paragraph" w:customStyle="1" w:styleId="message-note">
    <w:name w:val="message-note"/>
    <w:basedOn w:val="Normal"/>
    <w:next w:val="Normal"/>
    <w:link w:val="message-noteChar"/>
    <w:qFormat/>
    <w:rsid w:val="008072A0"/>
    <w:pPr>
      <w:pBdr>
        <w:top w:val="single" w:sz="8" w:space="18" w:color="E1E1E1"/>
        <w:left w:val="single" w:sz="36" w:space="14" w:color="1B809E"/>
        <w:bottom w:val="single" w:sz="8" w:space="18" w:color="E1E1E1"/>
        <w:right w:val="single" w:sz="8" w:space="17" w:color="E1E1E1"/>
      </w:pBdr>
      <w:ind w:left="390" w:right="375"/>
    </w:pPr>
    <w:rPr>
      <w:color w:val="202020"/>
    </w:rPr>
  </w:style>
  <w:style w:type="paragraph" w:customStyle="1" w:styleId="tag-new">
    <w:name w:val="tag-new"/>
    <w:basedOn w:val="Normal"/>
    <w:next w:val="Normal"/>
    <w:qFormat/>
    <w:rsid w:val="008072A0"/>
    <w:pPr>
      <w:pBdr>
        <w:top w:val="single" w:sz="8" w:space="4" w:color="FFFFFF" w:themeColor="background1"/>
        <w:left w:val="single" w:sz="36" w:space="8" w:color="F0AD4E"/>
        <w:bottom w:val="single" w:sz="8" w:space="2" w:color="FFFFFF" w:themeColor="background1"/>
        <w:right w:val="single" w:sz="8" w:space="8" w:color="FFFFFF" w:themeColor="background1"/>
      </w:pBdr>
      <w:shd w:val="clear" w:color="auto" w:fill="FFF2CC"/>
      <w:spacing w:before="0" w:after="0" w:line="276" w:lineRule="auto"/>
      <w:ind w:left="255"/>
    </w:pPr>
    <w:rPr>
      <w:b/>
      <w:caps/>
      <w:sz w:val="18"/>
    </w:rPr>
  </w:style>
  <w:style w:type="paragraph" w:customStyle="1" w:styleId="tag-advice">
    <w:name w:val="tag-advice"/>
    <w:basedOn w:val="tag-new"/>
    <w:next w:val="Normal"/>
    <w:qFormat/>
    <w:rsid w:val="008072A0"/>
    <w:pPr>
      <w:pBdr>
        <w:left w:val="single" w:sz="36" w:space="8" w:color="5BC0DE"/>
      </w:pBdr>
      <w:shd w:val="clear" w:color="auto" w:fill="D9EDF7"/>
    </w:pPr>
  </w:style>
  <w:style w:type="paragraph" w:customStyle="1" w:styleId="tag-fixed">
    <w:name w:val="tag-fixed"/>
    <w:basedOn w:val="tag-new"/>
    <w:next w:val="Normal"/>
    <w:qFormat/>
    <w:rsid w:val="008072A0"/>
    <w:pPr>
      <w:pBdr>
        <w:left w:val="single" w:sz="36" w:space="8" w:color="5CB85C"/>
      </w:pBdr>
      <w:shd w:val="clear" w:color="auto" w:fill="DFF0D8"/>
    </w:pPr>
  </w:style>
  <w:style w:type="paragraph" w:customStyle="1" w:styleId="tag-internal">
    <w:name w:val="tag-internal"/>
    <w:basedOn w:val="tag-new"/>
    <w:next w:val="Normal"/>
    <w:qFormat/>
    <w:rsid w:val="008072A0"/>
    <w:pPr>
      <w:pBdr>
        <w:left w:val="single" w:sz="36" w:space="8" w:color="999999"/>
      </w:pBdr>
      <w:shd w:val="clear" w:color="auto" w:fill="E7E7E7"/>
    </w:pPr>
  </w:style>
  <w:style w:type="paragraph" w:customStyle="1" w:styleId="tag-statutory">
    <w:name w:val="tag-statutory"/>
    <w:basedOn w:val="tag-new"/>
    <w:next w:val="Normal"/>
    <w:qFormat/>
    <w:rsid w:val="008072A0"/>
    <w:pPr>
      <w:pBdr>
        <w:left w:val="single" w:sz="36" w:space="8" w:color="5B9BD5" w:themeColor="accent1"/>
      </w:pBdr>
      <w:shd w:val="clear" w:color="auto" w:fill="DEEAF6" w:themeFill="accent1" w:themeFillTint="33"/>
    </w:pPr>
  </w:style>
  <w:style w:type="paragraph" w:customStyle="1" w:styleId="tag-system">
    <w:name w:val="tag-system"/>
    <w:basedOn w:val="tag-new"/>
    <w:next w:val="Normal"/>
    <w:qFormat/>
    <w:rsid w:val="008072A0"/>
    <w:pPr>
      <w:pBdr>
        <w:left w:val="single" w:sz="36" w:space="8" w:color="D9534F"/>
      </w:pBdr>
      <w:shd w:val="clear" w:color="auto" w:fill="F2DEDE"/>
    </w:pPr>
  </w:style>
  <w:style w:type="paragraph" w:customStyle="1" w:styleId="tag-workaround">
    <w:name w:val="tag-workaround"/>
    <w:basedOn w:val="tag-new"/>
    <w:next w:val="Normal"/>
    <w:qFormat/>
    <w:rsid w:val="008072A0"/>
    <w:pPr>
      <w:pBdr>
        <w:left w:val="single" w:sz="36" w:space="8" w:color="BB88DE"/>
      </w:pBdr>
      <w:shd w:val="clear" w:color="auto" w:fill="EEE1F7"/>
    </w:pPr>
  </w:style>
  <w:style w:type="character" w:customStyle="1" w:styleId="message-noteChar">
    <w:name w:val="message-note Char"/>
    <w:basedOn w:val="DefaultParagraphFont"/>
    <w:link w:val="message-note"/>
    <w:locked/>
    <w:rsid w:val="008072A0"/>
    <w:rPr>
      <w:rFonts w:ascii="Open Sans" w:eastAsiaTheme="minorHAnsi" w:hAnsi="Open Sans" w:cstheme="minorBidi"/>
      <w:color w:val="202020"/>
      <w:sz w:val="22"/>
      <w:szCs w:val="22"/>
      <w:lang w:eastAsia="en-US"/>
    </w:rPr>
  </w:style>
  <w:style w:type="paragraph" w:customStyle="1" w:styleId="Address">
    <w:name w:val="Address"/>
    <w:basedOn w:val="Normal"/>
    <w:link w:val="AddressChar"/>
    <w:uiPriority w:val="1"/>
    <w:qFormat/>
    <w:rsid w:val="008072A0"/>
    <w:pPr>
      <w:widowControl w:val="0"/>
      <w:autoSpaceDE w:val="0"/>
      <w:autoSpaceDN w:val="0"/>
      <w:spacing w:before="136" w:after="0" w:line="240" w:lineRule="auto"/>
      <w:ind w:left="105"/>
    </w:pPr>
    <w:rPr>
      <w:rFonts w:ascii="Open Sans Light" w:eastAsia="Open Sans Light" w:hAnsi="Open Sans Light" w:cs="Open Sans Light"/>
      <w:color w:val="FFFFFF"/>
      <w:sz w:val="18"/>
      <w:lang w:val="en-US"/>
    </w:rPr>
  </w:style>
  <w:style w:type="character" w:customStyle="1" w:styleId="AddressChar">
    <w:name w:val="Address Char"/>
    <w:basedOn w:val="DefaultParagraphFont"/>
    <w:link w:val="Address"/>
    <w:uiPriority w:val="1"/>
    <w:rsid w:val="008072A0"/>
    <w:rPr>
      <w:rFonts w:ascii="Open Sans Light" w:eastAsia="Open Sans Light" w:hAnsi="Open Sans Light" w:cs="Open Sans Light"/>
      <w:color w:val="FFFFFF"/>
      <w:sz w:val="18"/>
      <w:szCs w:val="22"/>
      <w:lang w:val="en-US" w:eastAsia="en-US"/>
    </w:rPr>
  </w:style>
  <w:style w:type="paragraph" w:customStyle="1" w:styleId="AddressDetails">
    <w:name w:val="AddressDetails"/>
    <w:basedOn w:val="Normal"/>
    <w:link w:val="AddressDetailsChar"/>
    <w:uiPriority w:val="1"/>
    <w:qFormat/>
    <w:rsid w:val="008072A0"/>
    <w:pPr>
      <w:widowControl w:val="0"/>
      <w:autoSpaceDE w:val="0"/>
      <w:autoSpaceDN w:val="0"/>
      <w:spacing w:before="0" w:after="0" w:line="240" w:lineRule="exact"/>
      <w:ind w:left="108"/>
    </w:pPr>
    <w:rPr>
      <w:rFonts w:eastAsia="Open Sans Light" w:hAnsi="Open Sans Light" w:cs="Open Sans Light"/>
      <w:b/>
      <w:color w:val="FFFFFF"/>
      <w:sz w:val="18"/>
      <w:lang w:val="en-US"/>
    </w:rPr>
  </w:style>
  <w:style w:type="character" w:customStyle="1" w:styleId="AddressDetailsChar">
    <w:name w:val="AddressDetails Char"/>
    <w:basedOn w:val="DefaultParagraphFont"/>
    <w:link w:val="AddressDetails"/>
    <w:uiPriority w:val="1"/>
    <w:rsid w:val="008072A0"/>
    <w:rPr>
      <w:rFonts w:ascii="Open Sans" w:eastAsia="Open Sans Light" w:hAnsi="Open Sans Light" w:cs="Open Sans Light"/>
      <w:b/>
      <w:color w:val="FFFFFF"/>
      <w:sz w:val="18"/>
      <w:szCs w:val="22"/>
      <w:lang w:val="en-US" w:eastAsia="en-US"/>
    </w:rPr>
  </w:style>
  <w:style w:type="paragraph" w:customStyle="1" w:styleId="AddressTitle">
    <w:name w:val="AddressTitle"/>
    <w:basedOn w:val="Normal"/>
    <w:link w:val="AddressTitleChar"/>
    <w:uiPriority w:val="1"/>
    <w:qFormat/>
    <w:rsid w:val="008072A0"/>
    <w:pPr>
      <w:widowControl w:val="0"/>
      <w:autoSpaceDE w:val="0"/>
      <w:autoSpaceDN w:val="0"/>
      <w:spacing w:before="100" w:beforeAutospacing="1" w:line="240" w:lineRule="auto"/>
    </w:pPr>
    <w:rPr>
      <w:rFonts w:eastAsia="Open Sans Light" w:hAnsi="Open Sans Light" w:cs="Open Sans Light"/>
      <w:color w:val="FFFFFF"/>
      <w:sz w:val="28"/>
      <w:lang w:val="en-US"/>
    </w:rPr>
  </w:style>
  <w:style w:type="character" w:customStyle="1" w:styleId="AddressTitleChar">
    <w:name w:val="AddressTitle Char"/>
    <w:basedOn w:val="DefaultParagraphFont"/>
    <w:link w:val="AddressTitle"/>
    <w:uiPriority w:val="1"/>
    <w:rsid w:val="008072A0"/>
    <w:rPr>
      <w:rFonts w:ascii="Open Sans" w:eastAsia="Open Sans Light" w:hAnsi="Open Sans Light" w:cs="Open Sans Light"/>
      <w:color w:val="FFFFFF"/>
      <w:sz w:val="28"/>
      <w:szCs w:val="22"/>
      <w:lang w:val="en-US" w:eastAsia="en-US"/>
    </w:rPr>
  </w:style>
  <w:style w:type="paragraph" w:customStyle="1" w:styleId="FinePrint">
    <w:name w:val="FinePrint"/>
    <w:basedOn w:val="Normal"/>
    <w:link w:val="FinePrintChar"/>
    <w:uiPriority w:val="1"/>
    <w:qFormat/>
    <w:rsid w:val="008072A0"/>
    <w:pPr>
      <w:widowControl w:val="0"/>
      <w:autoSpaceDE w:val="0"/>
      <w:autoSpaceDN w:val="0"/>
      <w:spacing w:before="125" w:after="0" w:line="180" w:lineRule="exact"/>
      <w:ind w:left="105" w:right="5250"/>
    </w:pPr>
    <w:rPr>
      <w:rFonts w:ascii="Open Sans Light" w:eastAsia="Open Sans Light" w:hAnsi="Open Sans Light" w:cs="Open Sans Light"/>
      <w:color w:val="FFFFFF"/>
      <w:sz w:val="14"/>
      <w:szCs w:val="14"/>
      <w:lang w:val="en-US"/>
    </w:rPr>
  </w:style>
  <w:style w:type="character" w:customStyle="1" w:styleId="FinePrintChar">
    <w:name w:val="FinePrint Char"/>
    <w:basedOn w:val="DefaultParagraphFont"/>
    <w:link w:val="FinePrint"/>
    <w:uiPriority w:val="1"/>
    <w:rsid w:val="008072A0"/>
    <w:rPr>
      <w:rFonts w:ascii="Open Sans Light" w:eastAsia="Open Sans Light" w:hAnsi="Open Sans Light" w:cs="Open Sans Light"/>
      <w:color w:val="FFFFFF"/>
      <w:sz w:val="14"/>
      <w:szCs w:val="14"/>
      <w:lang w:val="en-US" w:eastAsia="en-US"/>
    </w:rPr>
  </w:style>
  <w:style w:type="character" w:customStyle="1" w:styleId="Heading7Char">
    <w:name w:val="Heading 7 Char"/>
    <w:basedOn w:val="DefaultParagraphFont"/>
    <w:link w:val="Heading7"/>
    <w:uiPriority w:val="9"/>
    <w:rsid w:val="008072A0"/>
    <w:rPr>
      <w:rFonts w:ascii="Open Sans SemiBold" w:eastAsiaTheme="minorHAnsi" w:hAnsi="Open Sans SemiBold" w:cstheme="minorBidi"/>
      <w:color w:val="323232"/>
      <w:sz w:val="38"/>
      <w:szCs w:val="24"/>
      <w:lang w:eastAsia="en-US"/>
    </w:rPr>
  </w:style>
  <w:style w:type="character" w:customStyle="1" w:styleId="Heading8Char">
    <w:name w:val="Heading 8 Char"/>
    <w:basedOn w:val="DefaultParagraphFont"/>
    <w:link w:val="Heading8"/>
    <w:uiPriority w:val="9"/>
    <w:rsid w:val="008072A0"/>
    <w:rPr>
      <w:rFonts w:ascii="Open Sans SemiBold" w:eastAsiaTheme="minorHAnsi" w:hAnsi="Open Sans SemiBold" w:cstheme="minorBidi"/>
      <w:color w:val="323232"/>
      <w:sz w:val="38"/>
      <w:szCs w:val="24"/>
      <w:lang w:eastAsia="en-US"/>
    </w:rPr>
  </w:style>
  <w:style w:type="character" w:customStyle="1" w:styleId="Heading9Char">
    <w:name w:val="Heading 9 Char"/>
    <w:basedOn w:val="DefaultParagraphFont"/>
    <w:link w:val="Heading9"/>
    <w:uiPriority w:val="9"/>
    <w:rsid w:val="008072A0"/>
    <w:rPr>
      <w:rFonts w:ascii="Open Sans SemiBold" w:eastAsiaTheme="minorHAnsi" w:hAnsi="Open Sans SemiBold" w:cstheme="minorBidi"/>
      <w:iCs/>
      <w:color w:val="404040" w:themeColor="text1" w:themeTint="BF"/>
      <w:sz w:val="38"/>
      <w:lang w:eastAsia="en-US"/>
    </w:rPr>
  </w:style>
  <w:style w:type="paragraph" w:customStyle="1" w:styleId="code-block">
    <w:name w:val="code-block"/>
    <w:basedOn w:val="Normal"/>
    <w:next w:val="Normal"/>
    <w:qFormat/>
    <w:rsid w:val="008072A0"/>
    <w:pPr>
      <w:spacing w:before="0" w:after="0"/>
    </w:pPr>
    <w:rPr>
      <w:rFonts w:ascii="Courier New" w:hAnsi="Courier New"/>
    </w:rPr>
  </w:style>
  <w:style w:type="paragraph" w:customStyle="1" w:styleId="condensed">
    <w:name w:val="condensed"/>
    <w:basedOn w:val="Normal"/>
    <w:next w:val="Normal"/>
    <w:qFormat/>
    <w:rsid w:val="008072A0"/>
    <w:pPr>
      <w:spacing w:before="0" w:after="0"/>
    </w:pPr>
  </w:style>
  <w:style w:type="paragraph" w:customStyle="1" w:styleId="corporate-footer">
    <w:name w:val="corporate-footer"/>
    <w:basedOn w:val="Normal"/>
    <w:link w:val="corporate-footerChar"/>
    <w:qFormat/>
    <w:rsid w:val="008072A0"/>
    <w:pPr>
      <w:spacing w:before="720" w:after="0"/>
      <w:ind w:left="-1065" w:right="-1065"/>
    </w:pPr>
    <w:rPr>
      <w:b/>
    </w:rPr>
  </w:style>
  <w:style w:type="paragraph" w:styleId="z-TopofForm">
    <w:name w:val="HTML Top of Form"/>
    <w:basedOn w:val="Normal"/>
    <w:next w:val="Normal"/>
    <w:link w:val="z-TopofFormChar"/>
    <w:hidden/>
    <w:uiPriority w:val="99"/>
    <w:semiHidden/>
    <w:unhideWhenUsed/>
    <w:rsid w:val="00DB79CD"/>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DB79CD"/>
    <w:rPr>
      <w:rFonts w:ascii="Open Sans" w:eastAsiaTheme="minorHAnsi" w:hAnsi="Open Sans" w:cs="Arial"/>
      <w:vanish/>
      <w:color w:val="323232"/>
      <w:sz w:val="16"/>
      <w:szCs w:val="16"/>
      <w:lang w:eastAsia="en-US"/>
    </w:rPr>
  </w:style>
  <w:style w:type="paragraph" w:styleId="z-BottomofForm">
    <w:name w:val="HTML Bottom of Form"/>
    <w:basedOn w:val="Normal"/>
    <w:next w:val="Normal"/>
    <w:link w:val="z-BottomofFormChar"/>
    <w:hidden/>
    <w:uiPriority w:val="99"/>
    <w:semiHidden/>
    <w:unhideWhenUsed/>
    <w:rsid w:val="00DB79CD"/>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B79CD"/>
    <w:rPr>
      <w:rFonts w:ascii="Open Sans" w:eastAsiaTheme="minorHAnsi" w:hAnsi="Open Sans" w:cs="Arial"/>
      <w:vanish/>
      <w:color w:val="323232"/>
      <w:sz w:val="16"/>
      <w:szCs w:val="16"/>
      <w:lang w:eastAsia="en-US"/>
    </w:rPr>
  </w:style>
  <w:style w:type="character" w:customStyle="1" w:styleId="corporate-footerChar">
    <w:name w:val="corporate-footer Char"/>
    <w:basedOn w:val="DefaultParagraphFont"/>
    <w:link w:val="corporate-footer"/>
    <w:rsid w:val="008072A0"/>
    <w:rPr>
      <w:rFonts w:ascii="Open Sans" w:eastAsiaTheme="minorHAnsi" w:hAnsi="Open Sans" w:cstheme="minorBidi"/>
      <w:b/>
      <w:color w:val="323232"/>
      <w:sz w:val="22"/>
      <w:szCs w:val="22"/>
      <w:lang w:eastAsia="en-US"/>
    </w:rPr>
  </w:style>
  <w:style w:type="paragraph" w:customStyle="1" w:styleId="corporate-header">
    <w:name w:val="corporate-header"/>
    <w:basedOn w:val="Normal"/>
    <w:next w:val="Normal"/>
    <w:link w:val="corporate-headerChar"/>
    <w:qFormat/>
    <w:rsid w:val="008072A0"/>
    <w:pPr>
      <w:spacing w:before="0" w:after="720"/>
      <w:ind w:left="-1065" w:right="-1065"/>
      <w:jc w:val="right"/>
    </w:pPr>
    <w:rPr>
      <w:caps/>
    </w:rPr>
  </w:style>
  <w:style w:type="character" w:customStyle="1" w:styleId="corporate-headerChar">
    <w:name w:val="corporate-header Char"/>
    <w:basedOn w:val="DefaultParagraphFont"/>
    <w:link w:val="corporate-header"/>
    <w:rsid w:val="008072A0"/>
    <w:rPr>
      <w:rFonts w:ascii="Open Sans" w:eastAsiaTheme="minorHAnsi" w:hAnsi="Open Sans" w:cstheme="minorBidi"/>
      <w:caps/>
      <w:color w:val="323232"/>
      <w:sz w:val="22"/>
      <w:szCs w:val="22"/>
      <w:lang w:eastAsia="en-US"/>
    </w:rPr>
  </w:style>
  <w:style w:type="paragraph" w:customStyle="1" w:styleId="CoverCopyright">
    <w:name w:val="Cover_Copyright"/>
    <w:rsid w:val="00DB79CD"/>
    <w:pPr>
      <w:spacing w:before="6000"/>
      <w:ind w:left="-2126" w:right="-1985"/>
    </w:pPr>
    <w:rPr>
      <w:rFonts w:ascii="Open Sans" w:eastAsiaTheme="minorHAnsi" w:hAnsi="Open Sans" w:cstheme="minorBidi"/>
      <w:color w:val="FFFFFF" w:themeColor="background1"/>
      <w:sz w:val="28"/>
      <w:szCs w:val="22"/>
      <w:lang w:eastAsia="en-US"/>
    </w:rPr>
  </w:style>
  <w:style w:type="paragraph" w:customStyle="1" w:styleId="CoverHeading">
    <w:name w:val="CoverHeading"/>
    <w:basedOn w:val="Normal"/>
    <w:uiPriority w:val="99"/>
    <w:qFormat/>
    <w:rsid w:val="008072A0"/>
    <w:pPr>
      <w:spacing w:before="210" w:after="200" w:line="276" w:lineRule="auto"/>
    </w:pPr>
    <w:rPr>
      <w:rFonts w:eastAsia="Calibri" w:cs="Times New Roman"/>
      <w:color w:val="FFFFFF" w:themeColor="background1"/>
      <w:sz w:val="72"/>
    </w:rPr>
  </w:style>
  <w:style w:type="paragraph" w:customStyle="1" w:styleId="CoverHeading2">
    <w:name w:val="CoverHeading2"/>
    <w:basedOn w:val="Normal"/>
    <w:uiPriority w:val="99"/>
    <w:rsid w:val="00DB79CD"/>
    <w:pPr>
      <w:spacing w:after="0" w:line="276" w:lineRule="auto"/>
    </w:pPr>
    <w:rPr>
      <w:rFonts w:eastAsia="Calibri" w:cs="Times New Roman"/>
      <w:color w:val="DC4405"/>
      <w:sz w:val="40"/>
    </w:rPr>
  </w:style>
  <w:style w:type="paragraph" w:customStyle="1" w:styleId="CoverHeading3">
    <w:name w:val="CoverHeading3"/>
    <w:basedOn w:val="Normal"/>
    <w:uiPriority w:val="99"/>
    <w:rsid w:val="00DB79CD"/>
    <w:pPr>
      <w:spacing w:before="0" w:after="210" w:line="276" w:lineRule="auto"/>
    </w:pPr>
    <w:rPr>
      <w:rFonts w:eastAsia="Calibri" w:cs="Times New Roman"/>
      <w:color w:val="DC4405"/>
      <w:sz w:val="36"/>
    </w:rPr>
  </w:style>
  <w:style w:type="paragraph" w:customStyle="1" w:styleId="CoverHeadingIntro">
    <w:name w:val="CoverHeadingIntro"/>
    <w:basedOn w:val="Normal"/>
    <w:link w:val="CoverHeadingIntroChar"/>
    <w:rsid w:val="00DB79CD"/>
    <w:pPr>
      <w:spacing w:before="210" w:after="210" w:line="276" w:lineRule="auto"/>
      <w:ind w:right="1145"/>
    </w:pPr>
    <w:rPr>
      <w:color w:val="FFFFFF" w:themeColor="background1"/>
      <w:sz w:val="28"/>
    </w:rPr>
  </w:style>
  <w:style w:type="character" w:customStyle="1" w:styleId="CoverHeadingIntroChar">
    <w:name w:val="CoverHeadingIntro Char"/>
    <w:basedOn w:val="DefaultParagraphFont"/>
    <w:link w:val="CoverHeadingIntro"/>
    <w:rsid w:val="00DB79CD"/>
    <w:rPr>
      <w:rFonts w:ascii="Open Sans" w:eastAsiaTheme="minorHAnsi" w:hAnsi="Open Sans" w:cstheme="minorBidi"/>
      <w:color w:val="FFFFFF" w:themeColor="background1"/>
      <w:sz w:val="28"/>
      <w:szCs w:val="22"/>
      <w:lang w:eastAsia="en-US"/>
    </w:rPr>
  </w:style>
  <w:style w:type="paragraph" w:customStyle="1" w:styleId="CoverImageLeft">
    <w:name w:val="CoverImageLeft"/>
    <w:link w:val="CoverImageLeftChar"/>
    <w:rsid w:val="00DB79CD"/>
    <w:pPr>
      <w:ind w:left="-6"/>
      <w:contextualSpacing/>
    </w:pPr>
    <w:rPr>
      <w:rFonts w:ascii="Open Sans" w:eastAsiaTheme="minorHAnsi" w:hAnsi="Open Sans" w:cstheme="minorBidi"/>
      <w:color w:val="414042"/>
      <w:position w:val="6"/>
      <w:sz w:val="2"/>
      <w:szCs w:val="22"/>
      <w:lang w:eastAsia="en-US"/>
    </w:rPr>
  </w:style>
  <w:style w:type="character" w:customStyle="1" w:styleId="CoverImageLeftChar">
    <w:name w:val="CoverImageLeft Char"/>
    <w:basedOn w:val="DefaultParagraphFont"/>
    <w:link w:val="CoverImageLeft"/>
    <w:rsid w:val="00DB79CD"/>
    <w:rPr>
      <w:rFonts w:ascii="Open Sans" w:eastAsiaTheme="minorHAnsi" w:hAnsi="Open Sans" w:cstheme="minorBidi"/>
      <w:color w:val="414042"/>
      <w:position w:val="6"/>
      <w:sz w:val="2"/>
      <w:szCs w:val="22"/>
      <w:lang w:eastAsia="en-US"/>
    </w:rPr>
  </w:style>
  <w:style w:type="paragraph" w:customStyle="1" w:styleId="CoverImageRight">
    <w:name w:val="CoverImageRight"/>
    <w:basedOn w:val="CoverImageLeft"/>
    <w:link w:val="CoverImageRightChar"/>
    <w:rsid w:val="00DB79CD"/>
    <w:pPr>
      <w:spacing w:after="10"/>
      <w:jc w:val="right"/>
    </w:pPr>
    <w:rPr>
      <w:position w:val="-6"/>
    </w:rPr>
  </w:style>
  <w:style w:type="character" w:customStyle="1" w:styleId="CoverImageRightChar">
    <w:name w:val="CoverImageRight Char"/>
    <w:basedOn w:val="CoverImageLeftChar"/>
    <w:link w:val="CoverImageRight"/>
    <w:rsid w:val="00DB79CD"/>
    <w:rPr>
      <w:rFonts w:ascii="Open Sans" w:eastAsiaTheme="minorHAnsi" w:hAnsi="Open Sans" w:cstheme="minorBidi"/>
      <w:color w:val="414042"/>
      <w:position w:val="-6"/>
      <w:sz w:val="2"/>
      <w:szCs w:val="22"/>
      <w:lang w:eastAsia="en-US"/>
    </w:rPr>
  </w:style>
  <w:style w:type="paragraph" w:customStyle="1" w:styleId="even-pages-footer">
    <w:name w:val="even-pages-footer"/>
    <w:basedOn w:val="Normal"/>
    <w:next w:val="Normal"/>
    <w:link w:val="even-pages-footerChar"/>
    <w:qFormat/>
    <w:rsid w:val="008072A0"/>
    <w:pPr>
      <w:pBdr>
        <w:top w:val="single" w:sz="8" w:space="1" w:color="C6C6C6"/>
      </w:pBdr>
      <w:spacing w:before="720" w:after="210"/>
      <w:ind w:left="-1065" w:right="-1065"/>
      <w:jc w:val="right"/>
    </w:pPr>
    <w:rPr>
      <w:b/>
    </w:rPr>
  </w:style>
  <w:style w:type="character" w:customStyle="1" w:styleId="even-pages-footerChar">
    <w:name w:val="even-pages-footer Char"/>
    <w:basedOn w:val="DefaultParagraphFont"/>
    <w:link w:val="even-pages-footer"/>
    <w:rsid w:val="008072A0"/>
    <w:rPr>
      <w:rFonts w:ascii="Open Sans" w:eastAsiaTheme="minorHAnsi" w:hAnsi="Open Sans" w:cstheme="minorBidi"/>
      <w:b/>
      <w:color w:val="323232"/>
      <w:sz w:val="22"/>
      <w:szCs w:val="22"/>
      <w:lang w:eastAsia="en-US"/>
    </w:rPr>
  </w:style>
  <w:style w:type="paragraph" w:customStyle="1" w:styleId="even-pages-header">
    <w:name w:val="even-pages-header"/>
    <w:basedOn w:val="Normal"/>
    <w:next w:val="Normal"/>
    <w:link w:val="even-pages-headerChar"/>
    <w:qFormat/>
    <w:rsid w:val="008072A0"/>
    <w:pPr>
      <w:pBdr>
        <w:bottom w:val="single" w:sz="8" w:space="1" w:color="C6C6C6"/>
      </w:pBdr>
      <w:spacing w:before="210" w:after="720"/>
      <w:ind w:left="-1065" w:right="-1065"/>
    </w:pPr>
    <w:rPr>
      <w:caps/>
    </w:rPr>
  </w:style>
  <w:style w:type="character" w:customStyle="1" w:styleId="even-pages-headerChar">
    <w:name w:val="even-pages-header Char"/>
    <w:basedOn w:val="DefaultParagraphFont"/>
    <w:link w:val="even-pages-header"/>
    <w:rsid w:val="008072A0"/>
    <w:rPr>
      <w:rFonts w:ascii="Open Sans" w:eastAsiaTheme="minorHAnsi" w:hAnsi="Open Sans" w:cstheme="minorBidi"/>
      <w:caps/>
      <w:color w:val="323232"/>
      <w:sz w:val="22"/>
      <w:szCs w:val="22"/>
      <w:lang w:eastAsia="en-US"/>
    </w:rPr>
  </w:style>
  <w:style w:type="paragraph" w:styleId="Index1">
    <w:name w:val="index 1"/>
    <w:basedOn w:val="Normal"/>
    <w:next w:val="Normal"/>
    <w:autoRedefine/>
    <w:rsid w:val="00DB79CD"/>
    <w:pPr>
      <w:spacing w:before="0" w:after="0" w:line="276" w:lineRule="auto"/>
      <w:ind w:left="180" w:hanging="180"/>
    </w:pPr>
  </w:style>
  <w:style w:type="paragraph" w:styleId="Index2">
    <w:name w:val="index 2"/>
    <w:basedOn w:val="Normal"/>
    <w:next w:val="Normal"/>
    <w:autoRedefine/>
    <w:rsid w:val="00DB79CD"/>
    <w:pPr>
      <w:spacing w:before="0" w:after="0" w:line="276" w:lineRule="auto"/>
      <w:ind w:left="300"/>
    </w:pPr>
  </w:style>
  <w:style w:type="paragraph" w:styleId="IndexHeading">
    <w:name w:val="index heading"/>
    <w:basedOn w:val="Normal"/>
    <w:next w:val="Index1"/>
    <w:rsid w:val="00DB79CD"/>
    <w:pPr>
      <w:spacing w:before="0"/>
    </w:pPr>
    <w:rPr>
      <w:rFonts w:eastAsiaTheme="majorEastAsia" w:cstheme="majorBidi"/>
      <w:bCs/>
      <w:sz w:val="28"/>
    </w:rPr>
  </w:style>
  <w:style w:type="character" w:customStyle="1" w:styleId="inline-code">
    <w:name w:val="inline-code"/>
    <w:basedOn w:val="DefaultParagraphFont"/>
    <w:uiPriority w:val="1"/>
    <w:qFormat/>
    <w:rsid w:val="008072A0"/>
    <w:rPr>
      <w:rFonts w:ascii="Courier New" w:hAnsi="Courier New"/>
      <w:color w:val="DD1144"/>
      <w:sz w:val="22"/>
      <w:bdr w:val="single" w:sz="8" w:space="0" w:color="E1E1E8"/>
      <w:shd w:val="clear" w:color="auto" w:fill="F2F2F2" w:themeFill="background1" w:themeFillShade="F2"/>
    </w:rPr>
  </w:style>
  <w:style w:type="character" w:customStyle="1" w:styleId="inline-highlight">
    <w:name w:val="inline-highlight"/>
    <w:basedOn w:val="DefaultParagraphFont"/>
    <w:uiPriority w:val="1"/>
    <w:qFormat/>
    <w:rsid w:val="008072A0"/>
    <w:rPr>
      <w:rFonts w:ascii="Open Sans" w:hAnsi="Open Sans"/>
      <w:sz w:val="22"/>
      <w:bdr w:val="none" w:sz="0" w:space="0" w:color="auto"/>
      <w:shd w:val="clear" w:color="auto" w:fill="FCF8E3"/>
    </w:rPr>
  </w:style>
  <w:style w:type="character" w:customStyle="1" w:styleId="inline-small-caps">
    <w:name w:val="inline-small-caps"/>
    <w:basedOn w:val="DefaultParagraphFont"/>
    <w:uiPriority w:val="1"/>
    <w:qFormat/>
    <w:rsid w:val="008072A0"/>
    <w:rPr>
      <w:rFonts w:ascii="Open Sans" w:hAnsi="Open Sans"/>
      <w:b/>
      <w:caps/>
      <w:smallCaps w:val="0"/>
      <w:sz w:val="22"/>
    </w:rPr>
  </w:style>
  <w:style w:type="character" w:customStyle="1" w:styleId="inline-superscript">
    <w:name w:val="inline-superscript"/>
    <w:basedOn w:val="DefaultParagraphFont"/>
    <w:uiPriority w:val="1"/>
    <w:qFormat/>
    <w:rsid w:val="008072A0"/>
    <w:rPr>
      <w:rFonts w:ascii="Open Sans" w:hAnsi="Open Sans"/>
      <w:sz w:val="22"/>
      <w:vertAlign w:val="superscript"/>
    </w:rPr>
  </w:style>
  <w:style w:type="paragraph" w:customStyle="1" w:styleId="introduction">
    <w:name w:val="introduction"/>
    <w:basedOn w:val="Normal"/>
    <w:next w:val="Normal"/>
    <w:qFormat/>
    <w:rsid w:val="008072A0"/>
    <w:pPr>
      <w:spacing w:line="400" w:lineRule="atLeast"/>
    </w:pPr>
    <w:rPr>
      <w:sz w:val="28"/>
    </w:rPr>
  </w:style>
  <w:style w:type="paragraph" w:styleId="ListParagraph">
    <w:name w:val="List Paragraph"/>
    <w:aliases w:val="Normal Bullet List"/>
    <w:basedOn w:val="Normal"/>
    <w:link w:val="ListParagraphChar"/>
    <w:uiPriority w:val="34"/>
    <w:rsid w:val="00DB79CD"/>
    <w:pPr>
      <w:ind w:left="720"/>
      <w:contextualSpacing/>
    </w:pPr>
  </w:style>
  <w:style w:type="paragraph" w:customStyle="1" w:styleId="message-callout">
    <w:name w:val="message-callout"/>
    <w:basedOn w:val="message-note"/>
    <w:next w:val="Normal"/>
    <w:qFormat/>
    <w:rsid w:val="008072A0"/>
    <w:pPr>
      <w:pBdr>
        <w:left w:val="single" w:sz="36" w:space="14" w:color="323232"/>
      </w:pBdr>
      <w:shd w:val="clear" w:color="auto" w:fill="FFFFFF" w:themeFill="background1"/>
    </w:pPr>
    <w:rPr>
      <w:color w:val="323232"/>
    </w:rPr>
  </w:style>
  <w:style w:type="paragraph" w:customStyle="1" w:styleId="message-caution">
    <w:name w:val="message-caution"/>
    <w:basedOn w:val="message-note"/>
    <w:next w:val="Normal"/>
    <w:qFormat/>
    <w:rsid w:val="008072A0"/>
    <w:pPr>
      <w:pBdr>
        <w:left w:val="single" w:sz="36" w:space="14" w:color="D41153"/>
      </w:pBdr>
    </w:pPr>
  </w:style>
  <w:style w:type="paragraph" w:customStyle="1" w:styleId="message-important">
    <w:name w:val="message-important"/>
    <w:basedOn w:val="message-note"/>
    <w:next w:val="Normal"/>
    <w:qFormat/>
    <w:rsid w:val="008072A0"/>
    <w:pPr>
      <w:pBdr>
        <w:left w:val="single" w:sz="36" w:space="14" w:color="FFCC66"/>
      </w:pBdr>
    </w:pPr>
  </w:style>
  <w:style w:type="paragraph" w:customStyle="1" w:styleId="message-tip">
    <w:name w:val="message-tip"/>
    <w:basedOn w:val="message-note"/>
    <w:next w:val="Normal"/>
    <w:qFormat/>
    <w:rsid w:val="008072A0"/>
    <w:pPr>
      <w:pBdr>
        <w:left w:val="single" w:sz="36" w:space="14" w:color="46B490"/>
      </w:pBdr>
    </w:pPr>
  </w:style>
  <w:style w:type="numbering" w:customStyle="1" w:styleId="numbered">
    <w:name w:val="numbered"/>
    <w:basedOn w:val="NoList"/>
    <w:uiPriority w:val="99"/>
    <w:rsid w:val="00DB79CD"/>
    <w:pPr>
      <w:numPr>
        <w:numId w:val="2"/>
      </w:numPr>
    </w:pPr>
  </w:style>
  <w:style w:type="paragraph" w:customStyle="1" w:styleId="odd-pages-footer">
    <w:name w:val="odd-pages-footer"/>
    <w:basedOn w:val="Normal"/>
    <w:next w:val="Normal"/>
    <w:link w:val="odd-pages-footerChar"/>
    <w:qFormat/>
    <w:rsid w:val="008072A0"/>
    <w:pPr>
      <w:pBdr>
        <w:top w:val="single" w:sz="8" w:space="1" w:color="C6C6C6"/>
      </w:pBdr>
      <w:spacing w:before="720" w:after="210"/>
      <w:ind w:left="-1065" w:right="-1065"/>
    </w:pPr>
    <w:rPr>
      <w:b/>
    </w:rPr>
  </w:style>
  <w:style w:type="character" w:customStyle="1" w:styleId="odd-pages-footerChar">
    <w:name w:val="odd-pages-footer Char"/>
    <w:basedOn w:val="DefaultParagraphFont"/>
    <w:link w:val="odd-pages-footer"/>
    <w:rsid w:val="008072A0"/>
    <w:rPr>
      <w:rFonts w:ascii="Open Sans" w:eastAsiaTheme="minorHAnsi" w:hAnsi="Open Sans" w:cstheme="minorBidi"/>
      <w:b/>
      <w:color w:val="323232"/>
      <w:sz w:val="22"/>
      <w:szCs w:val="22"/>
      <w:lang w:eastAsia="en-US"/>
    </w:rPr>
  </w:style>
  <w:style w:type="paragraph" w:customStyle="1" w:styleId="odd-pages-header">
    <w:name w:val="odd-pages-header"/>
    <w:basedOn w:val="Normal"/>
    <w:next w:val="Normal"/>
    <w:link w:val="odd-pages-headerChar"/>
    <w:qFormat/>
    <w:rsid w:val="008072A0"/>
    <w:pPr>
      <w:pBdr>
        <w:bottom w:val="single" w:sz="8" w:space="1" w:color="C6C6C6"/>
      </w:pBdr>
      <w:spacing w:before="210" w:after="720"/>
      <w:ind w:left="-1065" w:right="-1065"/>
      <w:jc w:val="right"/>
    </w:pPr>
    <w:rPr>
      <w:caps/>
    </w:rPr>
  </w:style>
  <w:style w:type="character" w:customStyle="1" w:styleId="odd-pages-headerChar">
    <w:name w:val="odd-pages-header Char"/>
    <w:basedOn w:val="DefaultParagraphFont"/>
    <w:link w:val="odd-pages-header"/>
    <w:rsid w:val="008072A0"/>
    <w:rPr>
      <w:rFonts w:ascii="Open Sans" w:eastAsiaTheme="minorHAnsi" w:hAnsi="Open Sans" w:cstheme="minorBidi"/>
      <w:caps/>
      <w:color w:val="323232"/>
      <w:sz w:val="22"/>
      <w:szCs w:val="22"/>
      <w:lang w:eastAsia="en-US"/>
    </w:rPr>
  </w:style>
  <w:style w:type="paragraph" w:customStyle="1" w:styleId="proc-heading">
    <w:name w:val="proc-heading"/>
    <w:basedOn w:val="Normal"/>
    <w:next w:val="Normal"/>
    <w:qFormat/>
    <w:rsid w:val="008072A0"/>
    <w:pPr>
      <w:keepNext/>
      <w:spacing w:before="480" w:after="180"/>
    </w:pPr>
    <w:rPr>
      <w:b/>
      <w:sz w:val="24"/>
    </w:rPr>
  </w:style>
  <w:style w:type="paragraph" w:customStyle="1" w:styleId="small">
    <w:name w:val="small"/>
    <w:basedOn w:val="Normal"/>
    <w:next w:val="Normal"/>
    <w:qFormat/>
    <w:rsid w:val="008072A0"/>
    <w:rPr>
      <w:sz w:val="16"/>
    </w:rPr>
  </w:style>
  <w:style w:type="paragraph" w:customStyle="1" w:styleId="small-caps">
    <w:name w:val="small-caps"/>
    <w:basedOn w:val="Normal"/>
    <w:next w:val="Normal"/>
    <w:qFormat/>
    <w:rsid w:val="008072A0"/>
    <w:pPr>
      <w:keepNext/>
      <w:keepLines/>
      <w:spacing w:before="720" w:after="180"/>
    </w:pPr>
    <w:rPr>
      <w:b/>
      <w:caps/>
    </w:rPr>
  </w:style>
  <w:style w:type="paragraph" w:customStyle="1" w:styleId="TableTextNormal0">
    <w:name w:val="TableTextNormal"/>
    <w:basedOn w:val="Normal"/>
    <w:qFormat/>
    <w:rsid w:val="008072A0"/>
    <w:pPr>
      <w:spacing w:before="45" w:after="45" w:line="280" w:lineRule="atLeast"/>
      <w:ind w:left="120" w:right="120"/>
    </w:pPr>
    <w:rPr>
      <w:sz w:val="20"/>
    </w:rPr>
  </w:style>
  <w:style w:type="paragraph" w:customStyle="1" w:styleId="TableHeader0">
    <w:name w:val="TableHeader"/>
    <w:basedOn w:val="TableTextNormal0"/>
    <w:qFormat/>
    <w:rsid w:val="008072A0"/>
    <w:pPr>
      <w:spacing w:line="240" w:lineRule="auto"/>
      <w:mirrorIndents/>
    </w:pPr>
    <w:rPr>
      <w:b/>
      <w:color w:val="FFFFFF" w:themeColor="background1"/>
    </w:rPr>
  </w:style>
  <w:style w:type="paragraph" w:customStyle="1" w:styleId="TableSubHeader0">
    <w:name w:val="TableSubHeader"/>
    <w:basedOn w:val="TableTextNormal0"/>
    <w:qFormat/>
    <w:rsid w:val="008072A0"/>
    <w:pPr>
      <w:spacing w:before="90" w:after="90" w:line="240" w:lineRule="auto"/>
      <w:mirrorIndents/>
    </w:pPr>
    <w:rPr>
      <w:b/>
      <w:i/>
    </w:rPr>
  </w:style>
  <w:style w:type="paragraph" w:customStyle="1" w:styleId="table-subheader">
    <w:name w:val="table-subheader"/>
    <w:basedOn w:val="Normal"/>
    <w:next w:val="Normal"/>
    <w:qFormat/>
    <w:rsid w:val="008072A0"/>
    <w:pPr>
      <w:keepNext/>
      <w:keepLines/>
      <w:spacing w:before="240" w:after="0"/>
    </w:pPr>
    <w:rPr>
      <w:b/>
      <w:caps/>
      <w:color w:val="6D6E71"/>
      <w:sz w:val="18"/>
    </w:rPr>
  </w:style>
  <w:style w:type="paragraph" w:customStyle="1" w:styleId="TableTextCondensed0">
    <w:name w:val="TableTextCondensed"/>
    <w:basedOn w:val="TableTextNormal0"/>
    <w:qFormat/>
    <w:rsid w:val="008072A0"/>
    <w:pPr>
      <w:spacing w:before="0" w:after="0"/>
    </w:pPr>
  </w:style>
  <w:style w:type="paragraph" w:customStyle="1" w:styleId="TableTextExpanded0">
    <w:name w:val="TableTextExpanded"/>
    <w:basedOn w:val="TableTextNormal0"/>
    <w:qFormat/>
    <w:rsid w:val="008072A0"/>
    <w:pPr>
      <w:spacing w:before="90" w:after="90"/>
    </w:pPr>
  </w:style>
  <w:style w:type="paragraph" w:styleId="TOC1">
    <w:name w:val="toc 1"/>
    <w:basedOn w:val="Normal"/>
    <w:next w:val="Normal"/>
    <w:autoRedefine/>
    <w:uiPriority w:val="39"/>
    <w:rsid w:val="00DB79CD"/>
    <w:pPr>
      <w:spacing w:before="210" w:after="0" w:line="276" w:lineRule="auto"/>
    </w:pPr>
    <w:rPr>
      <w:b/>
      <w:sz w:val="28"/>
    </w:rPr>
  </w:style>
  <w:style w:type="paragraph" w:styleId="TOC2">
    <w:name w:val="toc 2"/>
    <w:basedOn w:val="Normal"/>
    <w:next w:val="Normal"/>
    <w:autoRedefine/>
    <w:uiPriority w:val="39"/>
    <w:rsid w:val="00DB79CD"/>
    <w:pPr>
      <w:spacing w:before="60" w:after="0" w:line="276" w:lineRule="auto"/>
      <w:ind w:left="450"/>
    </w:pPr>
    <w:rPr>
      <w:sz w:val="24"/>
    </w:rPr>
  </w:style>
  <w:style w:type="paragraph" w:styleId="TOC3">
    <w:name w:val="toc 3"/>
    <w:basedOn w:val="Normal"/>
    <w:next w:val="Normal"/>
    <w:autoRedefine/>
    <w:uiPriority w:val="39"/>
    <w:rsid w:val="00DB79CD"/>
    <w:pPr>
      <w:spacing w:before="60" w:after="60" w:line="240" w:lineRule="auto"/>
      <w:ind w:left="900"/>
    </w:pPr>
    <w:rPr>
      <w:sz w:val="24"/>
    </w:rPr>
  </w:style>
  <w:style w:type="paragraph" w:styleId="TOC4">
    <w:name w:val="toc 4"/>
    <w:basedOn w:val="Normal"/>
    <w:next w:val="Normal"/>
    <w:autoRedefine/>
    <w:uiPriority w:val="39"/>
    <w:unhideWhenUsed/>
    <w:rsid w:val="00DB79CD"/>
    <w:pPr>
      <w:spacing w:before="240" w:after="105" w:line="280" w:lineRule="atLeast"/>
      <w:ind w:left="1350"/>
    </w:pPr>
    <w:rPr>
      <w:color w:val="414042"/>
    </w:rPr>
  </w:style>
  <w:style w:type="paragraph" w:customStyle="1" w:styleId="toc-footer-left">
    <w:name w:val="toc-footer-left"/>
    <w:basedOn w:val="Normal"/>
    <w:next w:val="Normal"/>
    <w:link w:val="toc-footer-leftChar"/>
    <w:qFormat/>
    <w:rsid w:val="008072A0"/>
    <w:pPr>
      <w:pBdr>
        <w:top w:val="single" w:sz="8" w:space="1" w:color="C6C6C6"/>
      </w:pBdr>
      <w:spacing w:before="720" w:after="210"/>
      <w:ind w:left="-1065" w:right="-1065"/>
    </w:pPr>
    <w:rPr>
      <w:b/>
    </w:rPr>
  </w:style>
  <w:style w:type="character" w:customStyle="1" w:styleId="toc-footer-leftChar">
    <w:name w:val="toc-footer-left Char"/>
    <w:basedOn w:val="DefaultParagraphFont"/>
    <w:link w:val="toc-footer-left"/>
    <w:rsid w:val="008072A0"/>
    <w:rPr>
      <w:rFonts w:ascii="Open Sans" w:eastAsiaTheme="minorHAnsi" w:hAnsi="Open Sans" w:cstheme="minorBidi"/>
      <w:b/>
      <w:color w:val="323232"/>
      <w:sz w:val="22"/>
      <w:szCs w:val="22"/>
      <w:lang w:eastAsia="en-US"/>
    </w:rPr>
  </w:style>
  <w:style w:type="paragraph" w:customStyle="1" w:styleId="toc-footer-right">
    <w:name w:val="toc-footer-right"/>
    <w:basedOn w:val="Normal"/>
    <w:next w:val="Normal"/>
    <w:link w:val="toc-footer-rightChar"/>
    <w:qFormat/>
    <w:rsid w:val="008072A0"/>
    <w:pPr>
      <w:pBdr>
        <w:top w:val="single" w:sz="8" w:space="1" w:color="C6C6C6"/>
      </w:pBdr>
      <w:spacing w:before="720" w:after="210"/>
      <w:ind w:left="-1065" w:right="-1065"/>
      <w:jc w:val="right"/>
    </w:pPr>
    <w:rPr>
      <w:b/>
    </w:rPr>
  </w:style>
  <w:style w:type="character" w:customStyle="1" w:styleId="toc-footer-rightChar">
    <w:name w:val="toc-footer-right Char"/>
    <w:basedOn w:val="DefaultParagraphFont"/>
    <w:link w:val="toc-footer-right"/>
    <w:rsid w:val="008072A0"/>
    <w:rPr>
      <w:rFonts w:ascii="Open Sans" w:eastAsiaTheme="minorHAnsi" w:hAnsi="Open Sans" w:cstheme="minorBidi"/>
      <w:b/>
      <w:color w:val="323232"/>
      <w:sz w:val="22"/>
      <w:szCs w:val="22"/>
      <w:lang w:eastAsia="en-US"/>
    </w:rPr>
  </w:style>
  <w:style w:type="paragraph" w:customStyle="1" w:styleId="message-heading">
    <w:name w:val="message-heading"/>
    <w:basedOn w:val="Normal"/>
    <w:qFormat/>
    <w:rsid w:val="008072A0"/>
    <w:pPr>
      <w:spacing w:before="0" w:after="90"/>
    </w:pPr>
    <w:rPr>
      <w:b/>
      <w:sz w:val="24"/>
    </w:rPr>
  </w:style>
  <w:style w:type="character" w:customStyle="1" w:styleId="inline-message-heading">
    <w:name w:val="inline-message-heading"/>
    <w:basedOn w:val="DefaultParagraphFont"/>
    <w:uiPriority w:val="1"/>
    <w:qFormat/>
    <w:rsid w:val="008072A0"/>
    <w:rPr>
      <w:rFonts w:ascii="Open Sans" w:hAnsi="Open Sans"/>
      <w:b/>
      <w:sz w:val="24"/>
    </w:rPr>
  </w:style>
  <w:style w:type="paragraph" w:customStyle="1" w:styleId="image-caption">
    <w:name w:val="image-caption"/>
    <w:basedOn w:val="Normal"/>
    <w:next w:val="Normal"/>
    <w:qFormat/>
    <w:rsid w:val="008072A0"/>
    <w:pPr>
      <w:keepNext/>
      <w:keepLines/>
    </w:pPr>
    <w:rPr>
      <w:i/>
    </w:rPr>
  </w:style>
  <w:style w:type="paragraph" w:customStyle="1" w:styleId="VerNum">
    <w:name w:val="VerNum"/>
    <w:basedOn w:val="Normal"/>
    <w:link w:val="VerNumChar"/>
    <w:uiPriority w:val="1"/>
    <w:qFormat/>
    <w:rsid w:val="008072A0"/>
    <w:pPr>
      <w:widowControl w:val="0"/>
      <w:autoSpaceDE w:val="0"/>
      <w:autoSpaceDN w:val="0"/>
      <w:spacing w:before="0" w:after="0" w:line="681" w:lineRule="exact"/>
      <w:ind w:left="108"/>
    </w:pPr>
    <w:rPr>
      <w:rFonts w:ascii="Open Sans Light" w:eastAsia="Open Sans Light" w:hAnsi="Open Sans Light" w:cs="Open Sans Light"/>
      <w:color w:val="F15A22"/>
      <w:sz w:val="53"/>
      <w:lang w:val="en-US"/>
    </w:rPr>
  </w:style>
  <w:style w:type="character" w:customStyle="1" w:styleId="VerNumChar">
    <w:name w:val="VerNum Char"/>
    <w:basedOn w:val="DefaultParagraphFont"/>
    <w:link w:val="VerNum"/>
    <w:uiPriority w:val="1"/>
    <w:rsid w:val="008072A0"/>
    <w:rPr>
      <w:rFonts w:ascii="Open Sans Light" w:eastAsia="Open Sans Light" w:hAnsi="Open Sans Light" w:cs="Open Sans Light"/>
      <w:color w:val="F15A22"/>
      <w:sz w:val="53"/>
      <w:szCs w:val="22"/>
      <w:lang w:val="en-US" w:eastAsia="en-US"/>
    </w:rPr>
  </w:style>
  <w:style w:type="paragraph" w:customStyle="1" w:styleId="Disclaimer">
    <w:name w:val="Disclaimer"/>
    <w:basedOn w:val="BodyText"/>
    <w:link w:val="DisclaimerChar"/>
    <w:uiPriority w:val="1"/>
    <w:qFormat/>
    <w:rsid w:val="008072A0"/>
    <w:pPr>
      <w:widowControl w:val="0"/>
      <w:autoSpaceDE w:val="0"/>
      <w:autoSpaceDN w:val="0"/>
      <w:spacing w:before="206" w:after="0" w:line="240" w:lineRule="auto"/>
      <w:ind w:left="120"/>
    </w:pPr>
    <w:rPr>
      <w:rFonts w:eastAsia="Open Sans" w:cs="Open Sans"/>
      <w:color w:val="2E2E2E"/>
      <w:lang w:val="en-US"/>
    </w:rPr>
  </w:style>
  <w:style w:type="character" w:customStyle="1" w:styleId="DisclaimerChar">
    <w:name w:val="Disclaimer Char"/>
    <w:basedOn w:val="BodyTextChar"/>
    <w:link w:val="Disclaimer"/>
    <w:uiPriority w:val="1"/>
    <w:rsid w:val="008072A0"/>
    <w:rPr>
      <w:rFonts w:ascii="Open Sans" w:eastAsia="Open Sans" w:hAnsi="Open Sans" w:cs="Open Sans"/>
      <w:color w:val="2E2E2E"/>
      <w:sz w:val="22"/>
      <w:szCs w:val="22"/>
      <w:lang w:val="en-US" w:eastAsia="en-US"/>
    </w:rPr>
  </w:style>
  <w:style w:type="paragraph" w:styleId="HTMLPreformatted">
    <w:name w:val="HTML Preformatted"/>
    <w:basedOn w:val="Normal"/>
    <w:link w:val="HTMLPreformattedChar"/>
    <w:uiPriority w:val="99"/>
    <w:semiHidden/>
    <w:unhideWhenUsed/>
    <w:rsid w:val="00D4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D40644"/>
    <w:rPr>
      <w:rFonts w:ascii="Courier New" w:hAnsi="Courier New" w:cs="Courier New"/>
    </w:rPr>
  </w:style>
  <w:style w:type="paragraph" w:styleId="Caption">
    <w:name w:val="caption"/>
    <w:basedOn w:val="Normal"/>
    <w:next w:val="Normal"/>
    <w:uiPriority w:val="35"/>
    <w:unhideWhenUsed/>
    <w:qFormat/>
    <w:rsid w:val="008072A0"/>
    <w:pPr>
      <w:spacing w:before="0" w:after="200" w:line="240" w:lineRule="auto"/>
    </w:pPr>
    <w:rPr>
      <w:i/>
      <w:iCs/>
      <w:color w:val="44546A" w:themeColor="text2"/>
      <w:sz w:val="18"/>
      <w:szCs w:val="18"/>
    </w:rPr>
  </w:style>
  <w:style w:type="table" w:styleId="TableGrid">
    <w:name w:val="Table Grid"/>
    <w:basedOn w:val="TableNormal"/>
    <w:uiPriority w:val="59"/>
    <w:rsid w:val="005D2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183D"/>
    <w:rPr>
      <w:color w:val="605E5C"/>
      <w:shd w:val="clear" w:color="auto" w:fill="E1DFDD"/>
    </w:rPr>
  </w:style>
  <w:style w:type="paragraph" w:styleId="NormalIndent">
    <w:name w:val="Normal Indent"/>
    <w:basedOn w:val="Normal"/>
    <w:uiPriority w:val="99"/>
    <w:rsid w:val="00793CE5"/>
    <w:pPr>
      <w:spacing w:before="0" w:after="180" w:line="240" w:lineRule="auto"/>
      <w:ind w:left="357"/>
    </w:pPr>
    <w:rPr>
      <w:rFonts w:ascii="Arial" w:hAnsi="Arial"/>
      <w:color w:val="auto"/>
      <w:sz w:val="20"/>
    </w:rPr>
  </w:style>
  <w:style w:type="paragraph" w:styleId="ListNumber">
    <w:name w:val="List Number"/>
    <w:basedOn w:val="Normal"/>
    <w:uiPriority w:val="99"/>
    <w:unhideWhenUsed/>
    <w:rsid w:val="00793CE5"/>
    <w:pPr>
      <w:spacing w:before="0" w:after="120" w:line="240" w:lineRule="auto"/>
    </w:pPr>
    <w:rPr>
      <w:rFonts w:ascii="Arial" w:hAnsi="Arial"/>
      <w:color w:val="auto"/>
      <w:sz w:val="20"/>
    </w:rPr>
  </w:style>
  <w:style w:type="paragraph" w:styleId="ListContinue">
    <w:name w:val="List Continue"/>
    <w:basedOn w:val="Normal"/>
    <w:uiPriority w:val="99"/>
    <w:unhideWhenUsed/>
    <w:rsid w:val="00793CE5"/>
    <w:pPr>
      <w:spacing w:before="0" w:after="180" w:line="240" w:lineRule="auto"/>
      <w:ind w:left="357"/>
    </w:pPr>
    <w:rPr>
      <w:rFonts w:ascii="Arial" w:hAnsi="Arial"/>
      <w:color w:val="auto"/>
      <w:sz w:val="20"/>
    </w:rPr>
  </w:style>
  <w:style w:type="paragraph" w:styleId="ListContinue2">
    <w:name w:val="List Continue 2"/>
    <w:basedOn w:val="Normal"/>
    <w:uiPriority w:val="99"/>
    <w:unhideWhenUsed/>
    <w:rsid w:val="00793CE5"/>
    <w:pPr>
      <w:spacing w:before="0" w:after="180" w:line="240" w:lineRule="auto"/>
      <w:ind w:left="720"/>
    </w:pPr>
    <w:rPr>
      <w:rFonts w:ascii="Arial" w:hAnsi="Arial"/>
      <w:color w:val="auto"/>
      <w:sz w:val="20"/>
    </w:rPr>
  </w:style>
  <w:style w:type="paragraph" w:styleId="ListContinue3">
    <w:name w:val="List Continue 3"/>
    <w:basedOn w:val="Normal"/>
    <w:uiPriority w:val="99"/>
    <w:unhideWhenUsed/>
    <w:rsid w:val="00793CE5"/>
    <w:pPr>
      <w:spacing w:before="0" w:after="180" w:line="240" w:lineRule="auto"/>
      <w:ind w:left="1077"/>
    </w:pPr>
    <w:rPr>
      <w:rFonts w:ascii="Arial" w:hAnsi="Arial"/>
      <w:color w:val="auto"/>
      <w:sz w:val="20"/>
    </w:rPr>
  </w:style>
  <w:style w:type="paragraph" w:styleId="ListContinue4">
    <w:name w:val="List Continue 4"/>
    <w:basedOn w:val="Normal"/>
    <w:uiPriority w:val="99"/>
    <w:unhideWhenUsed/>
    <w:rsid w:val="00793CE5"/>
    <w:pPr>
      <w:spacing w:before="0" w:after="180" w:line="240" w:lineRule="auto"/>
      <w:ind w:left="1440"/>
    </w:pPr>
    <w:rPr>
      <w:rFonts w:ascii="Arial" w:hAnsi="Arial"/>
      <w:color w:val="auto"/>
      <w:sz w:val="20"/>
    </w:rPr>
  </w:style>
  <w:style w:type="paragraph" w:styleId="ListContinue5">
    <w:name w:val="List Continue 5"/>
    <w:basedOn w:val="Normal"/>
    <w:uiPriority w:val="99"/>
    <w:unhideWhenUsed/>
    <w:rsid w:val="00793CE5"/>
    <w:pPr>
      <w:spacing w:before="0" w:after="180" w:line="240" w:lineRule="auto"/>
      <w:ind w:left="1797"/>
    </w:pPr>
    <w:rPr>
      <w:rFonts w:ascii="Arial" w:hAnsi="Arial"/>
      <w:color w:val="auto"/>
      <w:sz w:val="20"/>
    </w:rPr>
  </w:style>
  <w:style w:type="paragraph" w:styleId="ListBullet">
    <w:name w:val="List Bullet"/>
    <w:basedOn w:val="Normal"/>
    <w:uiPriority w:val="99"/>
    <w:unhideWhenUsed/>
    <w:rsid w:val="00793CE5"/>
    <w:pPr>
      <w:spacing w:before="0" w:after="120" w:line="240" w:lineRule="auto"/>
    </w:pPr>
    <w:rPr>
      <w:rFonts w:ascii="Arial" w:hAnsi="Arial"/>
      <w:color w:val="auto"/>
      <w:sz w:val="20"/>
    </w:rPr>
  </w:style>
  <w:style w:type="character" w:styleId="PageNumber">
    <w:name w:val="page number"/>
    <w:basedOn w:val="DefaultParagraphFont"/>
    <w:uiPriority w:val="99"/>
    <w:semiHidden/>
    <w:unhideWhenUsed/>
    <w:rsid w:val="00793CE5"/>
    <w:rPr>
      <w:rFonts w:ascii="Arial" w:hAnsi="Arial"/>
      <w:sz w:val="20"/>
    </w:rPr>
  </w:style>
  <w:style w:type="paragraph" w:styleId="Subtitle">
    <w:name w:val="Subtitle"/>
    <w:basedOn w:val="Normal"/>
    <w:next w:val="Normal"/>
    <w:link w:val="SubtitleChar"/>
    <w:uiPriority w:val="11"/>
    <w:qFormat/>
    <w:rsid w:val="00CD239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D2395"/>
    <w:rPr>
      <w:rFonts w:asciiTheme="minorHAnsi" w:eastAsiaTheme="minorEastAsia" w:hAnsiTheme="minorHAnsi" w:cstheme="minorBidi"/>
      <w:color w:val="5A5A5A" w:themeColor="text1" w:themeTint="A5"/>
      <w:spacing w:val="15"/>
      <w:sz w:val="22"/>
      <w:szCs w:val="22"/>
      <w:lang w:eastAsia="en-US"/>
    </w:rPr>
  </w:style>
  <w:style w:type="table" w:customStyle="1" w:styleId="Blank">
    <w:name w:val="Blank"/>
    <w:basedOn w:val="TableNormal"/>
    <w:uiPriority w:val="99"/>
    <w:rsid w:val="00793CE5"/>
    <w:rPr>
      <w:rFonts w:asciiTheme="majorHAnsi" w:eastAsiaTheme="minorHAnsi" w:hAnsiTheme="majorHAnsi" w:cstheme="minorBidi"/>
      <w:sz w:val="22"/>
      <w:szCs w:val="22"/>
      <w:lang w:val="en-US" w:eastAsia="en-US"/>
    </w:rPr>
    <w:tblPr>
      <w:tblCellMar>
        <w:left w:w="0" w:type="dxa"/>
        <w:right w:w="0" w:type="dxa"/>
      </w:tblCellMar>
    </w:tblPr>
  </w:style>
  <w:style w:type="paragraph" w:styleId="BalloonText">
    <w:name w:val="Balloon Text"/>
    <w:basedOn w:val="Normal"/>
    <w:link w:val="BalloonTextChar"/>
    <w:uiPriority w:val="99"/>
    <w:semiHidden/>
    <w:unhideWhenUsed/>
    <w:rsid w:val="00793CE5"/>
    <w:pPr>
      <w:spacing w:before="0" w:after="18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793CE5"/>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793CE5"/>
    <w:rPr>
      <w:color w:val="808080"/>
    </w:rPr>
  </w:style>
  <w:style w:type="paragraph" w:customStyle="1" w:styleId="DocType">
    <w:name w:val="DocType"/>
    <w:basedOn w:val="Title"/>
    <w:rsid w:val="00793CE5"/>
    <w:pPr>
      <w:widowControl/>
      <w:autoSpaceDE/>
      <w:autoSpaceDN/>
      <w:spacing w:before="0"/>
      <w:ind w:left="0"/>
    </w:pPr>
    <w:rPr>
      <w:rFonts w:ascii="Arial" w:eastAsiaTheme="majorEastAsia" w:hAnsi="Arial" w:cstheme="majorBidi"/>
      <w:b w:val="0"/>
      <w:bCs/>
      <w:color w:val="auto"/>
      <w:kern w:val="28"/>
      <w:sz w:val="18"/>
      <w:szCs w:val="52"/>
      <w:lang w:val="en-GB"/>
    </w:rPr>
  </w:style>
  <w:style w:type="paragraph" w:styleId="Date">
    <w:name w:val="Date"/>
    <w:basedOn w:val="Normal"/>
    <w:next w:val="Normal"/>
    <w:link w:val="DateChar"/>
    <w:uiPriority w:val="99"/>
    <w:rsid w:val="00793CE5"/>
    <w:pPr>
      <w:spacing w:before="0" w:after="180" w:line="240" w:lineRule="auto"/>
      <w:jc w:val="right"/>
    </w:pPr>
    <w:rPr>
      <w:rFonts w:ascii="Arial" w:hAnsi="Arial"/>
      <w:color w:val="FFFFFF" w:themeColor="background1"/>
      <w:sz w:val="20"/>
    </w:rPr>
  </w:style>
  <w:style w:type="character" w:customStyle="1" w:styleId="DateChar">
    <w:name w:val="Date Char"/>
    <w:basedOn w:val="DefaultParagraphFont"/>
    <w:link w:val="Date"/>
    <w:uiPriority w:val="99"/>
    <w:rsid w:val="00793CE5"/>
    <w:rPr>
      <w:rFonts w:ascii="Arial" w:eastAsiaTheme="minorHAnsi" w:hAnsi="Arial" w:cstheme="minorBidi"/>
      <w:color w:val="FFFFFF" w:themeColor="background1"/>
      <w:szCs w:val="22"/>
      <w:lang w:eastAsia="en-US"/>
    </w:rPr>
  </w:style>
  <w:style w:type="paragraph" w:customStyle="1" w:styleId="Copyright">
    <w:name w:val="Copyright"/>
    <w:basedOn w:val="Normal"/>
    <w:rsid w:val="00793CE5"/>
    <w:pPr>
      <w:spacing w:before="0" w:after="180" w:line="240" w:lineRule="auto"/>
    </w:pPr>
    <w:rPr>
      <w:rFonts w:ascii="Arial" w:hAnsi="Arial"/>
      <w:b/>
      <w:color w:val="auto"/>
      <w:sz w:val="20"/>
    </w:rPr>
  </w:style>
  <w:style w:type="paragraph" w:customStyle="1" w:styleId="Line">
    <w:name w:val="Line"/>
    <w:basedOn w:val="Normal"/>
    <w:next w:val="Normal"/>
    <w:rsid w:val="00793CE5"/>
    <w:pPr>
      <w:pBdr>
        <w:top w:val="single" w:sz="4" w:space="1" w:color="44546A" w:themeColor="text2"/>
      </w:pBdr>
      <w:spacing w:before="0" w:after="180" w:line="240" w:lineRule="auto"/>
      <w:ind w:left="-737"/>
    </w:pPr>
    <w:rPr>
      <w:rFonts w:ascii="Arial" w:hAnsi="Arial"/>
      <w:color w:val="auto"/>
      <w:sz w:val="8"/>
    </w:rPr>
  </w:style>
  <w:style w:type="paragraph" w:customStyle="1" w:styleId="TableText">
    <w:name w:val="Table Text"/>
    <w:basedOn w:val="Normal"/>
    <w:rsid w:val="00793CE5"/>
    <w:pPr>
      <w:spacing w:before="40" w:after="40" w:line="240" w:lineRule="auto"/>
    </w:pPr>
    <w:rPr>
      <w:rFonts w:ascii="Arial" w:hAnsi="Arial"/>
      <w:color w:val="auto"/>
      <w:sz w:val="20"/>
    </w:rPr>
  </w:style>
  <w:style w:type="paragraph" w:customStyle="1" w:styleId="TableHeading">
    <w:name w:val="Table Heading"/>
    <w:basedOn w:val="Normal"/>
    <w:next w:val="TableText"/>
    <w:rsid w:val="00793CE5"/>
    <w:pPr>
      <w:spacing w:before="60" w:after="60" w:line="240" w:lineRule="auto"/>
    </w:pPr>
    <w:rPr>
      <w:rFonts w:ascii="Arial" w:hAnsi="Arial"/>
      <w:b/>
      <w:color w:val="44546A" w:themeColor="text2"/>
      <w:sz w:val="20"/>
    </w:rPr>
  </w:style>
  <w:style w:type="paragraph" w:customStyle="1" w:styleId="EmphasisNormal">
    <w:name w:val="Emphasis Normal"/>
    <w:basedOn w:val="Normal"/>
    <w:rsid w:val="00793CE5"/>
    <w:pPr>
      <w:spacing w:before="0" w:after="180" w:line="240" w:lineRule="auto"/>
    </w:pPr>
    <w:rPr>
      <w:rFonts w:ascii="Arial" w:hAnsi="Arial"/>
      <w:b/>
      <w:color w:val="44546A" w:themeColor="text2"/>
      <w:sz w:val="20"/>
    </w:rPr>
  </w:style>
  <w:style w:type="paragraph" w:styleId="TOCHeading">
    <w:name w:val="TOC Heading"/>
    <w:basedOn w:val="Heading1"/>
    <w:next w:val="Normal"/>
    <w:uiPriority w:val="39"/>
    <w:semiHidden/>
    <w:unhideWhenUsed/>
    <w:qFormat/>
    <w:rsid w:val="00CD2395"/>
    <w:pPr>
      <w:spacing w:before="240" w:after="0"/>
      <w:outlineLvl w:val="9"/>
    </w:pPr>
    <w:rPr>
      <w:rFonts w:asciiTheme="majorHAnsi" w:hAnsiTheme="majorHAnsi"/>
      <w:color w:val="2E74B5" w:themeColor="accent1" w:themeShade="BF"/>
      <w:sz w:val="32"/>
    </w:rPr>
  </w:style>
  <w:style w:type="paragraph" w:customStyle="1" w:styleId="EmphasisItalic">
    <w:name w:val="Emphasis Italic"/>
    <w:basedOn w:val="Normal"/>
    <w:rsid w:val="00793CE5"/>
    <w:pPr>
      <w:spacing w:before="0" w:after="180" w:line="240" w:lineRule="auto"/>
    </w:pPr>
    <w:rPr>
      <w:rFonts w:ascii="Arial" w:hAnsi="Arial"/>
      <w:b/>
      <w:i/>
      <w:color w:val="44546A" w:themeColor="text2"/>
      <w:sz w:val="20"/>
    </w:rPr>
  </w:style>
  <w:style w:type="paragraph" w:customStyle="1" w:styleId="CodePara">
    <w:name w:val="Code Para"/>
    <w:basedOn w:val="Normal"/>
    <w:rsid w:val="00793CE5"/>
    <w:pPr>
      <w:spacing w:before="0" w:after="180" w:line="240" w:lineRule="auto"/>
    </w:pPr>
    <w:rPr>
      <w:rFonts w:ascii="Courier New" w:hAnsi="Courier New"/>
      <w:color w:val="auto"/>
      <w:sz w:val="20"/>
    </w:rPr>
  </w:style>
  <w:style w:type="character" w:customStyle="1" w:styleId="CodeChar">
    <w:name w:val="Code Char"/>
    <w:basedOn w:val="DefaultParagraphFont"/>
    <w:uiPriority w:val="1"/>
    <w:rsid w:val="00793CE5"/>
    <w:rPr>
      <w:rFonts w:ascii="Courier New" w:hAnsi="Courier New"/>
      <w:sz w:val="20"/>
    </w:rPr>
  </w:style>
  <w:style w:type="numbering" w:customStyle="1" w:styleId="ACSBullets">
    <w:name w:val="ACS Bullets"/>
    <w:basedOn w:val="NoList"/>
    <w:uiPriority w:val="99"/>
    <w:rsid w:val="00793CE5"/>
    <w:pPr>
      <w:numPr>
        <w:numId w:val="3"/>
      </w:numPr>
    </w:pPr>
  </w:style>
  <w:style w:type="numbering" w:customStyle="1" w:styleId="ACSNumbers">
    <w:name w:val="ACS Numbers"/>
    <w:basedOn w:val="NoList"/>
    <w:uiPriority w:val="99"/>
    <w:rsid w:val="00793CE5"/>
    <w:pPr>
      <w:numPr>
        <w:numId w:val="4"/>
      </w:numPr>
    </w:pPr>
  </w:style>
  <w:style w:type="paragraph" w:customStyle="1" w:styleId="BulletSquare">
    <w:name w:val="Bullet Square"/>
    <w:basedOn w:val="ListBullet"/>
    <w:rsid w:val="00793CE5"/>
    <w:pPr>
      <w:numPr>
        <w:numId w:val="5"/>
      </w:numPr>
    </w:pPr>
  </w:style>
  <w:style w:type="numbering" w:customStyle="1" w:styleId="ACSSquareBullets">
    <w:name w:val="ACS Square Bullets"/>
    <w:basedOn w:val="ACSBullets"/>
    <w:uiPriority w:val="99"/>
    <w:rsid w:val="00793CE5"/>
    <w:pPr>
      <w:numPr>
        <w:numId w:val="5"/>
      </w:numPr>
    </w:pPr>
  </w:style>
  <w:style w:type="paragraph" w:customStyle="1" w:styleId="BulletRoundTable">
    <w:name w:val="Bullet Round Table"/>
    <w:basedOn w:val="ListBullet"/>
    <w:rsid w:val="00793CE5"/>
    <w:pPr>
      <w:numPr>
        <w:numId w:val="6"/>
      </w:numPr>
      <w:spacing w:after="60"/>
    </w:pPr>
  </w:style>
  <w:style w:type="numbering" w:customStyle="1" w:styleId="ACSTableBullets">
    <w:name w:val="ACS Table Bullets"/>
    <w:basedOn w:val="ACSBullets"/>
    <w:uiPriority w:val="99"/>
    <w:rsid w:val="00793CE5"/>
    <w:pPr>
      <w:numPr>
        <w:numId w:val="6"/>
      </w:numPr>
    </w:pPr>
  </w:style>
  <w:style w:type="paragraph" w:customStyle="1" w:styleId="BulletNumberedTable">
    <w:name w:val="Bullet Numbered Table"/>
    <w:basedOn w:val="ListNumber"/>
    <w:rsid w:val="00793CE5"/>
    <w:pPr>
      <w:numPr>
        <w:numId w:val="7"/>
      </w:numPr>
      <w:spacing w:after="60"/>
    </w:pPr>
  </w:style>
  <w:style w:type="numbering" w:customStyle="1" w:styleId="ACSTableNumbers">
    <w:name w:val="ACS Table Numbers"/>
    <w:basedOn w:val="ACSNumbers"/>
    <w:uiPriority w:val="99"/>
    <w:rsid w:val="00793CE5"/>
    <w:pPr>
      <w:numPr>
        <w:numId w:val="7"/>
      </w:numPr>
    </w:pPr>
  </w:style>
  <w:style w:type="paragraph" w:customStyle="1" w:styleId="BulletLettered">
    <w:name w:val="Bullet Lettered"/>
    <w:basedOn w:val="ListBullet"/>
    <w:rsid w:val="00793CE5"/>
    <w:pPr>
      <w:numPr>
        <w:numId w:val="8"/>
      </w:numPr>
    </w:pPr>
  </w:style>
  <w:style w:type="numbering" w:customStyle="1" w:styleId="ACSLetterBullets">
    <w:name w:val="ACS Letter Bullets"/>
    <w:basedOn w:val="ACSBullets"/>
    <w:uiPriority w:val="99"/>
    <w:rsid w:val="00793CE5"/>
    <w:pPr>
      <w:numPr>
        <w:numId w:val="8"/>
      </w:numPr>
    </w:pPr>
  </w:style>
  <w:style w:type="paragraph" w:customStyle="1" w:styleId="BulletTick">
    <w:name w:val="Bullet Tick"/>
    <w:basedOn w:val="ListBullet"/>
    <w:rsid w:val="00793CE5"/>
    <w:pPr>
      <w:numPr>
        <w:numId w:val="9"/>
      </w:numPr>
    </w:pPr>
  </w:style>
  <w:style w:type="numbering" w:customStyle="1" w:styleId="ACSTickBullets">
    <w:name w:val="ACS Tick Bullets"/>
    <w:basedOn w:val="ACSBullets"/>
    <w:uiPriority w:val="99"/>
    <w:rsid w:val="00793CE5"/>
    <w:pPr>
      <w:numPr>
        <w:numId w:val="9"/>
      </w:numPr>
    </w:pPr>
  </w:style>
  <w:style w:type="paragraph" w:customStyle="1" w:styleId="BulletBomb">
    <w:name w:val="Bullet Bomb"/>
    <w:basedOn w:val="ListBullet"/>
    <w:rsid w:val="00793CE5"/>
    <w:pPr>
      <w:numPr>
        <w:numId w:val="10"/>
      </w:numPr>
    </w:pPr>
  </w:style>
  <w:style w:type="numbering" w:customStyle="1" w:styleId="ACSBombBullets">
    <w:name w:val="ACS Bomb Bullets"/>
    <w:basedOn w:val="ACSBullets"/>
    <w:uiPriority w:val="99"/>
    <w:rsid w:val="00793CE5"/>
    <w:pPr>
      <w:numPr>
        <w:numId w:val="10"/>
      </w:numPr>
    </w:pPr>
  </w:style>
  <w:style w:type="table" w:customStyle="1" w:styleId="AdvancedGroupTable">
    <w:name w:val="Advanced Group Table"/>
    <w:basedOn w:val="TableNormal"/>
    <w:uiPriority w:val="99"/>
    <w:rsid w:val="00793CE5"/>
    <w:rPr>
      <w:rFonts w:asciiTheme="majorHAnsi" w:eastAsiaTheme="minorHAnsi" w:hAnsiTheme="maj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Pr>
    <w:tblStylePr w:type="fir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style>
  <w:style w:type="paragraph" w:customStyle="1" w:styleId="BulletNumbered">
    <w:name w:val="Bullet Numbered"/>
    <w:basedOn w:val="ListNumber"/>
    <w:rsid w:val="00793CE5"/>
    <w:pPr>
      <w:numPr>
        <w:numId w:val="4"/>
      </w:numPr>
    </w:pPr>
  </w:style>
  <w:style w:type="paragraph" w:customStyle="1" w:styleId="BulletRound">
    <w:name w:val="Bullet Round"/>
    <w:basedOn w:val="ListBullet"/>
    <w:rsid w:val="00793CE5"/>
    <w:pPr>
      <w:numPr>
        <w:numId w:val="3"/>
      </w:numPr>
    </w:pPr>
  </w:style>
  <w:style w:type="paragraph" w:customStyle="1" w:styleId="OfficeAddress">
    <w:name w:val="Office Address"/>
    <w:basedOn w:val="Normal"/>
    <w:rsid w:val="00793CE5"/>
    <w:pPr>
      <w:framePr w:wrap="around" w:vAnchor="page" w:hAnchor="page" w:x="4480" w:y="14403"/>
      <w:spacing w:before="0" w:after="0" w:line="240" w:lineRule="auto"/>
      <w:jc w:val="right"/>
    </w:pPr>
    <w:rPr>
      <w:rFonts w:ascii="Arial" w:hAnsi="Arial"/>
      <w:color w:val="FFFFFF" w:themeColor="background1"/>
      <w:sz w:val="20"/>
    </w:rPr>
  </w:style>
  <w:style w:type="table" w:customStyle="1" w:styleId="Blank1">
    <w:name w:val="Blank1"/>
    <w:basedOn w:val="TableNormal"/>
    <w:uiPriority w:val="99"/>
    <w:rsid w:val="00793CE5"/>
    <w:rPr>
      <w:rFonts w:asciiTheme="majorHAnsi" w:hAnsiTheme="majorHAnsi"/>
      <w:sz w:val="22"/>
      <w:szCs w:val="22"/>
      <w:lang w:val="en-US" w:eastAsia="en-US"/>
    </w:rPr>
    <w:tblPr>
      <w:tblCellMar>
        <w:left w:w="0" w:type="dxa"/>
        <w:right w:w="0" w:type="dxa"/>
      </w:tblCellMar>
    </w:tblPr>
  </w:style>
  <w:style w:type="paragraph" w:customStyle="1" w:styleId="CoverText">
    <w:name w:val="Cover Text"/>
    <w:basedOn w:val="Normal"/>
    <w:rsid w:val="00793CE5"/>
    <w:pPr>
      <w:spacing w:before="0" w:after="0" w:line="240" w:lineRule="auto"/>
      <w:jc w:val="right"/>
    </w:pPr>
    <w:rPr>
      <w:rFonts w:ascii="Arial" w:hAnsi="Arial"/>
      <w:color w:val="auto"/>
      <w:sz w:val="20"/>
    </w:rPr>
  </w:style>
  <w:style w:type="paragraph" w:customStyle="1" w:styleId="CoverURL">
    <w:name w:val="Cover URL"/>
    <w:basedOn w:val="CoverText"/>
    <w:rsid w:val="00793CE5"/>
    <w:rPr>
      <w:color w:val="44546A" w:themeColor="text2"/>
    </w:rPr>
  </w:style>
  <w:style w:type="character" w:customStyle="1" w:styleId="ColourText">
    <w:name w:val="Colour Text"/>
    <w:basedOn w:val="DefaultParagraphFont"/>
    <w:uiPriority w:val="1"/>
    <w:rsid w:val="00793CE5"/>
    <w:rPr>
      <w:color w:val="44546A" w:themeColor="text2"/>
    </w:rPr>
  </w:style>
  <w:style w:type="paragraph" w:customStyle="1" w:styleId="CoverSpacing">
    <w:name w:val="Cover Spacing"/>
    <w:basedOn w:val="CoverText"/>
    <w:next w:val="CoverText"/>
    <w:rsid w:val="00793CE5"/>
    <w:rPr>
      <w:sz w:val="12"/>
    </w:rPr>
  </w:style>
  <w:style w:type="character" w:customStyle="1" w:styleId="ListParagraphChar">
    <w:name w:val="List Paragraph Char"/>
    <w:aliases w:val="Normal Bullet List Char"/>
    <w:basedOn w:val="DefaultParagraphFont"/>
    <w:link w:val="ListParagraph"/>
    <w:uiPriority w:val="34"/>
    <w:rsid w:val="00793CE5"/>
  </w:style>
  <w:style w:type="character" w:styleId="Strong">
    <w:name w:val="Strong"/>
    <w:basedOn w:val="DefaultParagraphFont"/>
    <w:uiPriority w:val="22"/>
    <w:qFormat/>
    <w:rsid w:val="00CD2395"/>
    <w:rPr>
      <w:b/>
      <w:bCs/>
    </w:rPr>
  </w:style>
  <w:style w:type="character" w:styleId="Emphasis">
    <w:name w:val="Emphasis"/>
    <w:basedOn w:val="DefaultParagraphFont"/>
    <w:uiPriority w:val="20"/>
    <w:qFormat/>
    <w:rsid w:val="00CD2395"/>
    <w:rPr>
      <w:i/>
      <w:iCs/>
    </w:rPr>
  </w:style>
  <w:style w:type="paragraph" w:styleId="NoSpacing">
    <w:name w:val="No Spacing"/>
    <w:uiPriority w:val="1"/>
    <w:qFormat/>
    <w:rsid w:val="00CD2395"/>
    <w:rPr>
      <w:rFonts w:ascii="Open Sans" w:eastAsiaTheme="minorHAnsi" w:hAnsi="Open Sans" w:cstheme="minorBidi"/>
      <w:color w:val="323232"/>
      <w:sz w:val="22"/>
      <w:szCs w:val="22"/>
      <w:lang w:eastAsia="en-US"/>
    </w:rPr>
  </w:style>
  <w:style w:type="paragraph" w:styleId="Quote">
    <w:name w:val="Quote"/>
    <w:basedOn w:val="Normal"/>
    <w:next w:val="Normal"/>
    <w:link w:val="QuoteChar"/>
    <w:uiPriority w:val="29"/>
    <w:qFormat/>
    <w:rsid w:val="00CD23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2395"/>
    <w:rPr>
      <w:rFonts w:ascii="Open Sans" w:eastAsiaTheme="minorHAnsi" w:hAnsi="Open Sans" w:cstheme="minorBidi"/>
      <w:i/>
      <w:iCs/>
      <w:color w:val="404040" w:themeColor="text1" w:themeTint="BF"/>
      <w:sz w:val="22"/>
      <w:szCs w:val="22"/>
      <w:lang w:eastAsia="en-US"/>
    </w:rPr>
  </w:style>
  <w:style w:type="paragraph" w:styleId="IntenseQuote">
    <w:name w:val="Intense Quote"/>
    <w:basedOn w:val="Normal"/>
    <w:next w:val="Normal"/>
    <w:link w:val="IntenseQuoteChar"/>
    <w:uiPriority w:val="30"/>
    <w:qFormat/>
    <w:rsid w:val="00CD2395"/>
    <w:pPr>
      <w:pBdr>
        <w:top w:val="single" w:sz="4" w:space="10" w:color="5B9BD5" w:themeColor="accent1"/>
        <w:bottom w:val="single" w:sz="4" w:space="10" w:color="5B9BD5" w:themeColor="accent1"/>
      </w:pBdr>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D2395"/>
    <w:rPr>
      <w:rFonts w:ascii="Open Sans" w:eastAsiaTheme="minorHAnsi" w:hAnsi="Open Sans" w:cstheme="minorBidi"/>
      <w:i/>
      <w:iCs/>
      <w:color w:val="5B9BD5" w:themeColor="accent1"/>
      <w:sz w:val="22"/>
      <w:szCs w:val="22"/>
      <w:lang w:eastAsia="en-US"/>
    </w:rPr>
  </w:style>
  <w:style w:type="character" w:styleId="SubtleEmphasis">
    <w:name w:val="Subtle Emphasis"/>
    <w:basedOn w:val="DefaultParagraphFont"/>
    <w:uiPriority w:val="19"/>
    <w:qFormat/>
    <w:rsid w:val="00CD2395"/>
    <w:rPr>
      <w:i/>
      <w:iCs/>
      <w:color w:val="404040" w:themeColor="text1" w:themeTint="BF"/>
    </w:rPr>
  </w:style>
  <w:style w:type="character" w:styleId="IntenseEmphasis">
    <w:name w:val="Intense Emphasis"/>
    <w:basedOn w:val="DefaultParagraphFont"/>
    <w:uiPriority w:val="21"/>
    <w:qFormat/>
    <w:rsid w:val="00CD2395"/>
    <w:rPr>
      <w:i/>
      <w:iCs/>
      <w:color w:val="5B9BD5" w:themeColor="accent1"/>
    </w:rPr>
  </w:style>
  <w:style w:type="character" w:styleId="SubtleReference">
    <w:name w:val="Subtle Reference"/>
    <w:basedOn w:val="DefaultParagraphFont"/>
    <w:uiPriority w:val="31"/>
    <w:qFormat/>
    <w:rsid w:val="00CD2395"/>
    <w:rPr>
      <w:smallCaps/>
      <w:color w:val="5A5A5A" w:themeColor="text1" w:themeTint="A5"/>
    </w:rPr>
  </w:style>
  <w:style w:type="character" w:styleId="IntenseReference">
    <w:name w:val="Intense Reference"/>
    <w:basedOn w:val="DefaultParagraphFont"/>
    <w:uiPriority w:val="32"/>
    <w:qFormat/>
    <w:rsid w:val="00CD2395"/>
    <w:rPr>
      <w:b/>
      <w:bCs/>
      <w:smallCaps/>
      <w:color w:val="5B9BD5" w:themeColor="accent1"/>
      <w:spacing w:val="5"/>
    </w:rPr>
  </w:style>
  <w:style w:type="character" w:styleId="BookTitle">
    <w:name w:val="Book Title"/>
    <w:basedOn w:val="DefaultParagraphFont"/>
    <w:uiPriority w:val="33"/>
    <w:qFormat/>
    <w:rsid w:val="00CD2395"/>
    <w:rPr>
      <w:b/>
      <w:bCs/>
      <w:i/>
      <w:iCs/>
      <w:spacing w:val="5"/>
    </w:rPr>
  </w:style>
  <w:style w:type="table" w:customStyle="1" w:styleId="TableGrid0">
    <w:name w:val="TableGrid"/>
    <w:rsid w:val="003408A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i-provider">
    <w:name w:val="ui-provider"/>
    <w:basedOn w:val="DefaultParagraphFont"/>
    <w:rsid w:val="00795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50022">
      <w:bodyDiv w:val="1"/>
      <w:marLeft w:val="0"/>
      <w:marRight w:val="0"/>
      <w:marTop w:val="0"/>
      <w:marBottom w:val="0"/>
      <w:divBdr>
        <w:top w:val="none" w:sz="0" w:space="0" w:color="auto"/>
        <w:left w:val="none" w:sz="0" w:space="0" w:color="auto"/>
        <w:bottom w:val="none" w:sz="0" w:space="0" w:color="auto"/>
        <w:right w:val="none" w:sz="0" w:space="0" w:color="auto"/>
      </w:divBdr>
      <w:divsChild>
        <w:div w:id="836042792">
          <w:marLeft w:val="0"/>
          <w:marRight w:val="0"/>
          <w:marTop w:val="100"/>
          <w:marBottom w:val="100"/>
          <w:divBdr>
            <w:top w:val="none" w:sz="0" w:space="0" w:color="auto"/>
            <w:left w:val="none" w:sz="0" w:space="0" w:color="auto"/>
            <w:bottom w:val="none" w:sz="0" w:space="0" w:color="auto"/>
            <w:right w:val="none" w:sz="0" w:space="0" w:color="auto"/>
          </w:divBdr>
        </w:div>
      </w:divsChild>
    </w:div>
    <w:div w:id="133648821">
      <w:bodyDiv w:val="1"/>
      <w:marLeft w:val="0"/>
      <w:marRight w:val="0"/>
      <w:marTop w:val="0"/>
      <w:marBottom w:val="0"/>
      <w:divBdr>
        <w:top w:val="none" w:sz="0" w:space="0" w:color="auto"/>
        <w:left w:val="none" w:sz="0" w:space="0" w:color="auto"/>
        <w:bottom w:val="none" w:sz="0" w:space="0" w:color="auto"/>
        <w:right w:val="none" w:sz="0" w:space="0" w:color="auto"/>
      </w:divBdr>
      <w:divsChild>
        <w:div w:id="102192030">
          <w:marLeft w:val="0"/>
          <w:marRight w:val="0"/>
          <w:marTop w:val="100"/>
          <w:marBottom w:val="100"/>
          <w:divBdr>
            <w:top w:val="none" w:sz="0" w:space="0" w:color="auto"/>
            <w:left w:val="none" w:sz="0" w:space="0" w:color="auto"/>
            <w:bottom w:val="none" w:sz="0" w:space="0" w:color="auto"/>
            <w:right w:val="none" w:sz="0" w:space="0" w:color="auto"/>
          </w:divBdr>
        </w:div>
      </w:divsChild>
    </w:div>
    <w:div w:id="142624445">
      <w:bodyDiv w:val="1"/>
      <w:marLeft w:val="0"/>
      <w:marRight w:val="0"/>
      <w:marTop w:val="0"/>
      <w:marBottom w:val="0"/>
      <w:divBdr>
        <w:top w:val="none" w:sz="0" w:space="0" w:color="auto"/>
        <w:left w:val="none" w:sz="0" w:space="0" w:color="auto"/>
        <w:bottom w:val="none" w:sz="0" w:space="0" w:color="auto"/>
        <w:right w:val="none" w:sz="0" w:space="0" w:color="auto"/>
      </w:divBdr>
    </w:div>
    <w:div w:id="171335789">
      <w:bodyDiv w:val="1"/>
      <w:marLeft w:val="0"/>
      <w:marRight w:val="0"/>
      <w:marTop w:val="0"/>
      <w:marBottom w:val="0"/>
      <w:divBdr>
        <w:top w:val="none" w:sz="0" w:space="0" w:color="auto"/>
        <w:left w:val="none" w:sz="0" w:space="0" w:color="auto"/>
        <w:bottom w:val="none" w:sz="0" w:space="0" w:color="auto"/>
        <w:right w:val="none" w:sz="0" w:space="0" w:color="auto"/>
      </w:divBdr>
      <w:divsChild>
        <w:div w:id="1293903806">
          <w:marLeft w:val="0"/>
          <w:marRight w:val="0"/>
          <w:marTop w:val="100"/>
          <w:marBottom w:val="100"/>
          <w:divBdr>
            <w:top w:val="none" w:sz="0" w:space="0" w:color="auto"/>
            <w:left w:val="none" w:sz="0" w:space="0" w:color="auto"/>
            <w:bottom w:val="none" w:sz="0" w:space="0" w:color="auto"/>
            <w:right w:val="none" w:sz="0" w:space="0" w:color="auto"/>
          </w:divBdr>
        </w:div>
      </w:divsChild>
    </w:div>
    <w:div w:id="197207478">
      <w:bodyDiv w:val="1"/>
      <w:marLeft w:val="0"/>
      <w:marRight w:val="0"/>
      <w:marTop w:val="0"/>
      <w:marBottom w:val="0"/>
      <w:divBdr>
        <w:top w:val="none" w:sz="0" w:space="0" w:color="auto"/>
        <w:left w:val="none" w:sz="0" w:space="0" w:color="auto"/>
        <w:bottom w:val="none" w:sz="0" w:space="0" w:color="auto"/>
        <w:right w:val="none" w:sz="0" w:space="0" w:color="auto"/>
      </w:divBdr>
    </w:div>
    <w:div w:id="223101942">
      <w:bodyDiv w:val="1"/>
      <w:marLeft w:val="0"/>
      <w:marRight w:val="0"/>
      <w:marTop w:val="0"/>
      <w:marBottom w:val="0"/>
      <w:divBdr>
        <w:top w:val="none" w:sz="0" w:space="0" w:color="auto"/>
        <w:left w:val="none" w:sz="0" w:space="0" w:color="auto"/>
        <w:bottom w:val="none" w:sz="0" w:space="0" w:color="auto"/>
        <w:right w:val="none" w:sz="0" w:space="0" w:color="auto"/>
      </w:divBdr>
    </w:div>
    <w:div w:id="295187107">
      <w:bodyDiv w:val="1"/>
      <w:marLeft w:val="0"/>
      <w:marRight w:val="0"/>
      <w:marTop w:val="0"/>
      <w:marBottom w:val="0"/>
      <w:divBdr>
        <w:top w:val="none" w:sz="0" w:space="0" w:color="auto"/>
        <w:left w:val="none" w:sz="0" w:space="0" w:color="auto"/>
        <w:bottom w:val="none" w:sz="0" w:space="0" w:color="auto"/>
        <w:right w:val="none" w:sz="0" w:space="0" w:color="auto"/>
      </w:divBdr>
      <w:divsChild>
        <w:div w:id="371348066">
          <w:marLeft w:val="0"/>
          <w:marRight w:val="0"/>
          <w:marTop w:val="100"/>
          <w:marBottom w:val="100"/>
          <w:divBdr>
            <w:top w:val="none" w:sz="0" w:space="0" w:color="auto"/>
            <w:left w:val="none" w:sz="0" w:space="0" w:color="auto"/>
            <w:bottom w:val="none" w:sz="0" w:space="0" w:color="auto"/>
            <w:right w:val="none" w:sz="0" w:space="0" w:color="auto"/>
          </w:divBdr>
        </w:div>
      </w:divsChild>
    </w:div>
    <w:div w:id="448008443">
      <w:bodyDiv w:val="1"/>
      <w:marLeft w:val="0"/>
      <w:marRight w:val="0"/>
      <w:marTop w:val="0"/>
      <w:marBottom w:val="0"/>
      <w:divBdr>
        <w:top w:val="none" w:sz="0" w:space="0" w:color="auto"/>
        <w:left w:val="none" w:sz="0" w:space="0" w:color="auto"/>
        <w:bottom w:val="none" w:sz="0" w:space="0" w:color="auto"/>
        <w:right w:val="none" w:sz="0" w:space="0" w:color="auto"/>
      </w:divBdr>
    </w:div>
    <w:div w:id="463042381">
      <w:bodyDiv w:val="1"/>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100"/>
          <w:marBottom w:val="100"/>
          <w:divBdr>
            <w:top w:val="none" w:sz="0" w:space="0" w:color="auto"/>
            <w:left w:val="none" w:sz="0" w:space="0" w:color="auto"/>
            <w:bottom w:val="none" w:sz="0" w:space="0" w:color="auto"/>
            <w:right w:val="none" w:sz="0" w:space="0" w:color="auto"/>
          </w:divBdr>
        </w:div>
      </w:divsChild>
    </w:div>
    <w:div w:id="642660676">
      <w:bodyDiv w:val="1"/>
      <w:marLeft w:val="0"/>
      <w:marRight w:val="0"/>
      <w:marTop w:val="0"/>
      <w:marBottom w:val="0"/>
      <w:divBdr>
        <w:top w:val="none" w:sz="0" w:space="0" w:color="auto"/>
        <w:left w:val="none" w:sz="0" w:space="0" w:color="auto"/>
        <w:bottom w:val="none" w:sz="0" w:space="0" w:color="auto"/>
        <w:right w:val="none" w:sz="0" w:space="0" w:color="auto"/>
      </w:divBdr>
    </w:div>
    <w:div w:id="647829924">
      <w:bodyDiv w:val="1"/>
      <w:marLeft w:val="0"/>
      <w:marRight w:val="0"/>
      <w:marTop w:val="0"/>
      <w:marBottom w:val="0"/>
      <w:divBdr>
        <w:top w:val="none" w:sz="0" w:space="0" w:color="auto"/>
        <w:left w:val="none" w:sz="0" w:space="0" w:color="auto"/>
        <w:bottom w:val="none" w:sz="0" w:space="0" w:color="auto"/>
        <w:right w:val="none" w:sz="0" w:space="0" w:color="auto"/>
      </w:divBdr>
    </w:div>
    <w:div w:id="688609041">
      <w:bodyDiv w:val="1"/>
      <w:marLeft w:val="0"/>
      <w:marRight w:val="0"/>
      <w:marTop w:val="0"/>
      <w:marBottom w:val="0"/>
      <w:divBdr>
        <w:top w:val="none" w:sz="0" w:space="0" w:color="auto"/>
        <w:left w:val="none" w:sz="0" w:space="0" w:color="auto"/>
        <w:bottom w:val="none" w:sz="0" w:space="0" w:color="auto"/>
        <w:right w:val="none" w:sz="0" w:space="0" w:color="auto"/>
      </w:divBdr>
    </w:div>
    <w:div w:id="757677461">
      <w:bodyDiv w:val="1"/>
      <w:marLeft w:val="0"/>
      <w:marRight w:val="0"/>
      <w:marTop w:val="0"/>
      <w:marBottom w:val="0"/>
      <w:divBdr>
        <w:top w:val="none" w:sz="0" w:space="0" w:color="auto"/>
        <w:left w:val="none" w:sz="0" w:space="0" w:color="auto"/>
        <w:bottom w:val="none" w:sz="0" w:space="0" w:color="auto"/>
        <w:right w:val="none" w:sz="0" w:space="0" w:color="auto"/>
      </w:divBdr>
      <w:divsChild>
        <w:div w:id="1326280833">
          <w:marLeft w:val="0"/>
          <w:marRight w:val="0"/>
          <w:marTop w:val="0"/>
          <w:marBottom w:val="0"/>
          <w:divBdr>
            <w:top w:val="none" w:sz="0" w:space="0" w:color="auto"/>
            <w:left w:val="none" w:sz="0" w:space="0" w:color="auto"/>
            <w:bottom w:val="none" w:sz="0" w:space="0" w:color="auto"/>
            <w:right w:val="none" w:sz="0" w:space="0" w:color="auto"/>
          </w:divBdr>
        </w:div>
      </w:divsChild>
    </w:div>
    <w:div w:id="840386858">
      <w:bodyDiv w:val="1"/>
      <w:marLeft w:val="0"/>
      <w:marRight w:val="0"/>
      <w:marTop w:val="0"/>
      <w:marBottom w:val="0"/>
      <w:divBdr>
        <w:top w:val="none" w:sz="0" w:space="0" w:color="auto"/>
        <w:left w:val="none" w:sz="0" w:space="0" w:color="auto"/>
        <w:bottom w:val="none" w:sz="0" w:space="0" w:color="auto"/>
        <w:right w:val="none" w:sz="0" w:space="0" w:color="auto"/>
      </w:divBdr>
    </w:div>
    <w:div w:id="867374510">
      <w:bodyDiv w:val="1"/>
      <w:marLeft w:val="0"/>
      <w:marRight w:val="0"/>
      <w:marTop w:val="0"/>
      <w:marBottom w:val="0"/>
      <w:divBdr>
        <w:top w:val="none" w:sz="0" w:space="0" w:color="auto"/>
        <w:left w:val="none" w:sz="0" w:space="0" w:color="auto"/>
        <w:bottom w:val="none" w:sz="0" w:space="0" w:color="auto"/>
        <w:right w:val="none" w:sz="0" w:space="0" w:color="auto"/>
      </w:divBdr>
    </w:div>
    <w:div w:id="897208375">
      <w:bodyDiv w:val="1"/>
      <w:marLeft w:val="0"/>
      <w:marRight w:val="0"/>
      <w:marTop w:val="0"/>
      <w:marBottom w:val="0"/>
      <w:divBdr>
        <w:top w:val="none" w:sz="0" w:space="0" w:color="auto"/>
        <w:left w:val="none" w:sz="0" w:space="0" w:color="auto"/>
        <w:bottom w:val="none" w:sz="0" w:space="0" w:color="auto"/>
        <w:right w:val="none" w:sz="0" w:space="0" w:color="auto"/>
      </w:divBdr>
    </w:div>
    <w:div w:id="931739090">
      <w:bodyDiv w:val="1"/>
      <w:marLeft w:val="0"/>
      <w:marRight w:val="0"/>
      <w:marTop w:val="0"/>
      <w:marBottom w:val="0"/>
      <w:divBdr>
        <w:top w:val="none" w:sz="0" w:space="0" w:color="auto"/>
        <w:left w:val="none" w:sz="0" w:space="0" w:color="auto"/>
        <w:bottom w:val="none" w:sz="0" w:space="0" w:color="auto"/>
        <w:right w:val="none" w:sz="0" w:space="0" w:color="auto"/>
      </w:divBdr>
    </w:div>
    <w:div w:id="951788055">
      <w:bodyDiv w:val="1"/>
      <w:marLeft w:val="0"/>
      <w:marRight w:val="0"/>
      <w:marTop w:val="0"/>
      <w:marBottom w:val="0"/>
      <w:divBdr>
        <w:top w:val="none" w:sz="0" w:space="0" w:color="auto"/>
        <w:left w:val="none" w:sz="0" w:space="0" w:color="auto"/>
        <w:bottom w:val="none" w:sz="0" w:space="0" w:color="auto"/>
        <w:right w:val="none" w:sz="0" w:space="0" w:color="auto"/>
      </w:divBdr>
      <w:divsChild>
        <w:div w:id="1131441580">
          <w:marLeft w:val="0"/>
          <w:marRight w:val="0"/>
          <w:marTop w:val="360"/>
          <w:marBottom w:val="360"/>
          <w:divBdr>
            <w:top w:val="none" w:sz="0" w:space="0" w:color="auto"/>
            <w:left w:val="none" w:sz="0" w:space="0" w:color="auto"/>
            <w:bottom w:val="none" w:sz="0" w:space="0" w:color="auto"/>
            <w:right w:val="none" w:sz="0" w:space="0" w:color="auto"/>
          </w:divBdr>
          <w:divsChild>
            <w:div w:id="236398757">
              <w:marLeft w:val="0"/>
              <w:marRight w:val="0"/>
              <w:marTop w:val="0"/>
              <w:marBottom w:val="0"/>
              <w:divBdr>
                <w:top w:val="none" w:sz="0" w:space="0" w:color="auto"/>
                <w:left w:val="none" w:sz="0" w:space="0" w:color="auto"/>
                <w:bottom w:val="none" w:sz="0" w:space="0" w:color="auto"/>
                <w:right w:val="none" w:sz="0" w:space="0" w:color="auto"/>
              </w:divBdr>
              <w:divsChild>
                <w:div w:id="1882402476">
                  <w:marLeft w:val="0"/>
                  <w:marRight w:val="0"/>
                  <w:marTop w:val="0"/>
                  <w:marBottom w:val="0"/>
                  <w:divBdr>
                    <w:top w:val="none" w:sz="0" w:space="0" w:color="auto"/>
                    <w:left w:val="none" w:sz="0" w:space="0" w:color="auto"/>
                    <w:bottom w:val="none" w:sz="0" w:space="0" w:color="auto"/>
                    <w:right w:val="none" w:sz="0" w:space="0" w:color="auto"/>
                  </w:divBdr>
                  <w:divsChild>
                    <w:div w:id="447047053">
                      <w:marLeft w:val="0"/>
                      <w:marRight w:val="0"/>
                      <w:marTop w:val="0"/>
                      <w:marBottom w:val="0"/>
                      <w:divBdr>
                        <w:top w:val="none" w:sz="0" w:space="0" w:color="auto"/>
                        <w:left w:val="none" w:sz="0" w:space="0" w:color="auto"/>
                        <w:bottom w:val="none" w:sz="0" w:space="0" w:color="auto"/>
                        <w:right w:val="none" w:sz="0" w:space="0" w:color="auto"/>
                      </w:divBdr>
                      <w:divsChild>
                        <w:div w:id="12584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9262">
          <w:marLeft w:val="0"/>
          <w:marRight w:val="180"/>
          <w:marTop w:val="180"/>
          <w:marBottom w:val="180"/>
          <w:divBdr>
            <w:top w:val="none" w:sz="0" w:space="0" w:color="auto"/>
            <w:left w:val="none" w:sz="0" w:space="0" w:color="auto"/>
            <w:bottom w:val="none" w:sz="0" w:space="0" w:color="auto"/>
            <w:right w:val="none" w:sz="0" w:space="0" w:color="auto"/>
          </w:divBdr>
          <w:divsChild>
            <w:div w:id="1153987852">
              <w:marLeft w:val="0"/>
              <w:marRight w:val="0"/>
              <w:marTop w:val="0"/>
              <w:marBottom w:val="0"/>
              <w:divBdr>
                <w:top w:val="none" w:sz="0" w:space="0" w:color="auto"/>
                <w:left w:val="none" w:sz="0" w:space="0" w:color="auto"/>
                <w:bottom w:val="none" w:sz="0" w:space="0" w:color="auto"/>
                <w:right w:val="none" w:sz="0" w:space="0" w:color="auto"/>
              </w:divBdr>
              <w:divsChild>
                <w:div w:id="746147770">
                  <w:marLeft w:val="0"/>
                  <w:marRight w:val="0"/>
                  <w:marTop w:val="0"/>
                  <w:marBottom w:val="0"/>
                  <w:divBdr>
                    <w:top w:val="none" w:sz="0" w:space="0" w:color="auto"/>
                    <w:left w:val="none" w:sz="0" w:space="0" w:color="auto"/>
                    <w:bottom w:val="none" w:sz="0" w:space="0" w:color="auto"/>
                    <w:right w:val="none" w:sz="0" w:space="0" w:color="auto"/>
                  </w:divBdr>
                  <w:divsChild>
                    <w:div w:id="1832091314">
                      <w:marLeft w:val="0"/>
                      <w:marRight w:val="0"/>
                      <w:marTop w:val="0"/>
                      <w:marBottom w:val="0"/>
                      <w:divBdr>
                        <w:top w:val="none" w:sz="0" w:space="0" w:color="auto"/>
                        <w:left w:val="none" w:sz="0" w:space="0" w:color="auto"/>
                        <w:bottom w:val="none" w:sz="0" w:space="0" w:color="auto"/>
                        <w:right w:val="none" w:sz="0" w:space="0" w:color="auto"/>
                      </w:divBdr>
                      <w:divsChild>
                        <w:div w:id="2076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72349">
          <w:marLeft w:val="0"/>
          <w:marRight w:val="0"/>
          <w:marTop w:val="180"/>
          <w:marBottom w:val="180"/>
          <w:divBdr>
            <w:top w:val="none" w:sz="0" w:space="0" w:color="auto"/>
            <w:left w:val="none" w:sz="0" w:space="0" w:color="auto"/>
            <w:bottom w:val="none" w:sz="0" w:space="0" w:color="auto"/>
            <w:right w:val="none" w:sz="0" w:space="0" w:color="auto"/>
          </w:divBdr>
          <w:divsChild>
            <w:div w:id="578439631">
              <w:marLeft w:val="0"/>
              <w:marRight w:val="0"/>
              <w:marTop w:val="0"/>
              <w:marBottom w:val="0"/>
              <w:divBdr>
                <w:top w:val="none" w:sz="0" w:space="0" w:color="auto"/>
                <w:left w:val="none" w:sz="0" w:space="0" w:color="auto"/>
                <w:bottom w:val="none" w:sz="0" w:space="0" w:color="auto"/>
                <w:right w:val="none" w:sz="0" w:space="0" w:color="auto"/>
              </w:divBdr>
              <w:divsChild>
                <w:div w:id="96605360">
                  <w:marLeft w:val="0"/>
                  <w:marRight w:val="0"/>
                  <w:marTop w:val="0"/>
                  <w:marBottom w:val="0"/>
                  <w:divBdr>
                    <w:top w:val="none" w:sz="0" w:space="0" w:color="auto"/>
                    <w:left w:val="none" w:sz="0" w:space="0" w:color="auto"/>
                    <w:bottom w:val="none" w:sz="0" w:space="0" w:color="auto"/>
                    <w:right w:val="none" w:sz="0" w:space="0" w:color="auto"/>
                  </w:divBdr>
                  <w:divsChild>
                    <w:div w:id="1242984513">
                      <w:marLeft w:val="0"/>
                      <w:marRight w:val="0"/>
                      <w:marTop w:val="0"/>
                      <w:marBottom w:val="0"/>
                      <w:divBdr>
                        <w:top w:val="none" w:sz="0" w:space="0" w:color="auto"/>
                        <w:left w:val="none" w:sz="0" w:space="0" w:color="auto"/>
                        <w:bottom w:val="none" w:sz="0" w:space="0" w:color="auto"/>
                        <w:right w:val="none" w:sz="0" w:space="0" w:color="auto"/>
                      </w:divBdr>
                      <w:divsChild>
                        <w:div w:id="20787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7444">
      <w:bodyDiv w:val="1"/>
      <w:marLeft w:val="0"/>
      <w:marRight w:val="0"/>
      <w:marTop w:val="0"/>
      <w:marBottom w:val="0"/>
      <w:divBdr>
        <w:top w:val="none" w:sz="0" w:space="0" w:color="auto"/>
        <w:left w:val="none" w:sz="0" w:space="0" w:color="auto"/>
        <w:bottom w:val="none" w:sz="0" w:space="0" w:color="auto"/>
        <w:right w:val="none" w:sz="0" w:space="0" w:color="auto"/>
      </w:divBdr>
    </w:div>
    <w:div w:id="1059938027">
      <w:bodyDiv w:val="1"/>
      <w:marLeft w:val="0"/>
      <w:marRight w:val="0"/>
      <w:marTop w:val="0"/>
      <w:marBottom w:val="0"/>
      <w:divBdr>
        <w:top w:val="none" w:sz="0" w:space="0" w:color="auto"/>
        <w:left w:val="none" w:sz="0" w:space="0" w:color="auto"/>
        <w:bottom w:val="none" w:sz="0" w:space="0" w:color="auto"/>
        <w:right w:val="none" w:sz="0" w:space="0" w:color="auto"/>
      </w:divBdr>
    </w:div>
    <w:div w:id="1072309435">
      <w:bodyDiv w:val="1"/>
      <w:marLeft w:val="0"/>
      <w:marRight w:val="0"/>
      <w:marTop w:val="0"/>
      <w:marBottom w:val="0"/>
      <w:divBdr>
        <w:top w:val="none" w:sz="0" w:space="0" w:color="auto"/>
        <w:left w:val="none" w:sz="0" w:space="0" w:color="auto"/>
        <w:bottom w:val="none" w:sz="0" w:space="0" w:color="auto"/>
        <w:right w:val="none" w:sz="0" w:space="0" w:color="auto"/>
      </w:divBdr>
    </w:div>
    <w:div w:id="1248423061">
      <w:bodyDiv w:val="1"/>
      <w:marLeft w:val="0"/>
      <w:marRight w:val="0"/>
      <w:marTop w:val="0"/>
      <w:marBottom w:val="0"/>
      <w:divBdr>
        <w:top w:val="none" w:sz="0" w:space="0" w:color="auto"/>
        <w:left w:val="none" w:sz="0" w:space="0" w:color="auto"/>
        <w:bottom w:val="none" w:sz="0" w:space="0" w:color="auto"/>
        <w:right w:val="none" w:sz="0" w:space="0" w:color="auto"/>
      </w:divBdr>
    </w:div>
    <w:div w:id="1249383150">
      <w:bodyDiv w:val="1"/>
      <w:marLeft w:val="0"/>
      <w:marRight w:val="0"/>
      <w:marTop w:val="0"/>
      <w:marBottom w:val="0"/>
      <w:divBdr>
        <w:top w:val="none" w:sz="0" w:space="0" w:color="auto"/>
        <w:left w:val="none" w:sz="0" w:space="0" w:color="auto"/>
        <w:bottom w:val="none" w:sz="0" w:space="0" w:color="auto"/>
        <w:right w:val="none" w:sz="0" w:space="0" w:color="auto"/>
      </w:divBdr>
      <w:divsChild>
        <w:div w:id="1087926649">
          <w:marLeft w:val="0"/>
          <w:marRight w:val="0"/>
          <w:marTop w:val="100"/>
          <w:marBottom w:val="100"/>
          <w:divBdr>
            <w:top w:val="none" w:sz="0" w:space="0" w:color="auto"/>
            <w:left w:val="none" w:sz="0" w:space="0" w:color="auto"/>
            <w:bottom w:val="none" w:sz="0" w:space="0" w:color="auto"/>
            <w:right w:val="none" w:sz="0" w:space="0" w:color="auto"/>
          </w:divBdr>
        </w:div>
      </w:divsChild>
    </w:div>
    <w:div w:id="1263143311">
      <w:bodyDiv w:val="1"/>
      <w:marLeft w:val="0"/>
      <w:marRight w:val="0"/>
      <w:marTop w:val="0"/>
      <w:marBottom w:val="0"/>
      <w:divBdr>
        <w:top w:val="none" w:sz="0" w:space="0" w:color="auto"/>
        <w:left w:val="none" w:sz="0" w:space="0" w:color="auto"/>
        <w:bottom w:val="none" w:sz="0" w:space="0" w:color="auto"/>
        <w:right w:val="none" w:sz="0" w:space="0" w:color="auto"/>
      </w:divBdr>
    </w:div>
    <w:div w:id="1300115992">
      <w:bodyDiv w:val="1"/>
      <w:marLeft w:val="0"/>
      <w:marRight w:val="0"/>
      <w:marTop w:val="0"/>
      <w:marBottom w:val="0"/>
      <w:divBdr>
        <w:top w:val="none" w:sz="0" w:space="0" w:color="auto"/>
        <w:left w:val="none" w:sz="0" w:space="0" w:color="auto"/>
        <w:bottom w:val="none" w:sz="0" w:space="0" w:color="auto"/>
        <w:right w:val="none" w:sz="0" w:space="0" w:color="auto"/>
      </w:divBdr>
    </w:div>
    <w:div w:id="1311860353">
      <w:bodyDiv w:val="1"/>
      <w:marLeft w:val="0"/>
      <w:marRight w:val="0"/>
      <w:marTop w:val="0"/>
      <w:marBottom w:val="0"/>
      <w:divBdr>
        <w:top w:val="none" w:sz="0" w:space="0" w:color="auto"/>
        <w:left w:val="none" w:sz="0" w:space="0" w:color="auto"/>
        <w:bottom w:val="none" w:sz="0" w:space="0" w:color="auto"/>
        <w:right w:val="none" w:sz="0" w:space="0" w:color="auto"/>
      </w:divBdr>
      <w:divsChild>
        <w:div w:id="999120091">
          <w:marLeft w:val="0"/>
          <w:marRight w:val="0"/>
          <w:marTop w:val="0"/>
          <w:marBottom w:val="0"/>
          <w:divBdr>
            <w:top w:val="none" w:sz="0" w:space="0" w:color="auto"/>
            <w:left w:val="none" w:sz="0" w:space="0" w:color="auto"/>
            <w:bottom w:val="none" w:sz="0" w:space="0" w:color="auto"/>
            <w:right w:val="none" w:sz="0" w:space="0" w:color="auto"/>
          </w:divBdr>
        </w:div>
      </w:divsChild>
    </w:div>
    <w:div w:id="1337731119">
      <w:bodyDiv w:val="1"/>
      <w:marLeft w:val="0"/>
      <w:marRight w:val="0"/>
      <w:marTop w:val="0"/>
      <w:marBottom w:val="0"/>
      <w:divBdr>
        <w:top w:val="none" w:sz="0" w:space="0" w:color="auto"/>
        <w:left w:val="none" w:sz="0" w:space="0" w:color="auto"/>
        <w:bottom w:val="none" w:sz="0" w:space="0" w:color="auto"/>
        <w:right w:val="none" w:sz="0" w:space="0" w:color="auto"/>
      </w:divBdr>
    </w:div>
    <w:div w:id="1430395090">
      <w:bodyDiv w:val="1"/>
      <w:marLeft w:val="0"/>
      <w:marRight w:val="0"/>
      <w:marTop w:val="0"/>
      <w:marBottom w:val="0"/>
      <w:divBdr>
        <w:top w:val="none" w:sz="0" w:space="0" w:color="auto"/>
        <w:left w:val="none" w:sz="0" w:space="0" w:color="auto"/>
        <w:bottom w:val="none" w:sz="0" w:space="0" w:color="auto"/>
        <w:right w:val="none" w:sz="0" w:space="0" w:color="auto"/>
      </w:divBdr>
    </w:div>
    <w:div w:id="1496607770">
      <w:bodyDiv w:val="1"/>
      <w:marLeft w:val="0"/>
      <w:marRight w:val="0"/>
      <w:marTop w:val="0"/>
      <w:marBottom w:val="0"/>
      <w:divBdr>
        <w:top w:val="none" w:sz="0" w:space="0" w:color="auto"/>
        <w:left w:val="none" w:sz="0" w:space="0" w:color="auto"/>
        <w:bottom w:val="none" w:sz="0" w:space="0" w:color="auto"/>
        <w:right w:val="none" w:sz="0" w:space="0" w:color="auto"/>
      </w:divBdr>
      <w:divsChild>
        <w:div w:id="1047802118">
          <w:marLeft w:val="0"/>
          <w:marRight w:val="0"/>
          <w:marTop w:val="100"/>
          <w:marBottom w:val="100"/>
          <w:divBdr>
            <w:top w:val="none" w:sz="0" w:space="0" w:color="auto"/>
            <w:left w:val="none" w:sz="0" w:space="0" w:color="auto"/>
            <w:bottom w:val="none" w:sz="0" w:space="0" w:color="auto"/>
            <w:right w:val="none" w:sz="0" w:space="0" w:color="auto"/>
          </w:divBdr>
        </w:div>
      </w:divsChild>
    </w:div>
    <w:div w:id="1513378325">
      <w:bodyDiv w:val="1"/>
      <w:marLeft w:val="0"/>
      <w:marRight w:val="0"/>
      <w:marTop w:val="0"/>
      <w:marBottom w:val="0"/>
      <w:divBdr>
        <w:top w:val="none" w:sz="0" w:space="0" w:color="auto"/>
        <w:left w:val="none" w:sz="0" w:space="0" w:color="auto"/>
        <w:bottom w:val="none" w:sz="0" w:space="0" w:color="auto"/>
        <w:right w:val="none" w:sz="0" w:space="0" w:color="auto"/>
      </w:divBdr>
    </w:div>
    <w:div w:id="1524855325">
      <w:bodyDiv w:val="1"/>
      <w:marLeft w:val="0"/>
      <w:marRight w:val="0"/>
      <w:marTop w:val="0"/>
      <w:marBottom w:val="0"/>
      <w:divBdr>
        <w:top w:val="none" w:sz="0" w:space="0" w:color="auto"/>
        <w:left w:val="none" w:sz="0" w:space="0" w:color="auto"/>
        <w:bottom w:val="none" w:sz="0" w:space="0" w:color="auto"/>
        <w:right w:val="none" w:sz="0" w:space="0" w:color="auto"/>
      </w:divBdr>
    </w:div>
    <w:div w:id="1589995585">
      <w:bodyDiv w:val="1"/>
      <w:marLeft w:val="0"/>
      <w:marRight w:val="0"/>
      <w:marTop w:val="0"/>
      <w:marBottom w:val="0"/>
      <w:divBdr>
        <w:top w:val="none" w:sz="0" w:space="0" w:color="auto"/>
        <w:left w:val="none" w:sz="0" w:space="0" w:color="auto"/>
        <w:bottom w:val="none" w:sz="0" w:space="0" w:color="auto"/>
        <w:right w:val="none" w:sz="0" w:space="0" w:color="auto"/>
      </w:divBdr>
    </w:div>
    <w:div w:id="1640451744">
      <w:bodyDiv w:val="1"/>
      <w:marLeft w:val="0"/>
      <w:marRight w:val="0"/>
      <w:marTop w:val="0"/>
      <w:marBottom w:val="0"/>
      <w:divBdr>
        <w:top w:val="none" w:sz="0" w:space="0" w:color="auto"/>
        <w:left w:val="none" w:sz="0" w:space="0" w:color="auto"/>
        <w:bottom w:val="none" w:sz="0" w:space="0" w:color="auto"/>
        <w:right w:val="none" w:sz="0" w:space="0" w:color="auto"/>
      </w:divBdr>
    </w:div>
    <w:div w:id="1644894643">
      <w:bodyDiv w:val="1"/>
      <w:marLeft w:val="0"/>
      <w:marRight w:val="0"/>
      <w:marTop w:val="0"/>
      <w:marBottom w:val="0"/>
      <w:divBdr>
        <w:top w:val="none" w:sz="0" w:space="0" w:color="auto"/>
        <w:left w:val="none" w:sz="0" w:space="0" w:color="auto"/>
        <w:bottom w:val="none" w:sz="0" w:space="0" w:color="auto"/>
        <w:right w:val="none" w:sz="0" w:space="0" w:color="auto"/>
      </w:divBdr>
    </w:div>
    <w:div w:id="1664771684">
      <w:bodyDiv w:val="1"/>
      <w:marLeft w:val="0"/>
      <w:marRight w:val="0"/>
      <w:marTop w:val="0"/>
      <w:marBottom w:val="0"/>
      <w:divBdr>
        <w:top w:val="none" w:sz="0" w:space="0" w:color="auto"/>
        <w:left w:val="none" w:sz="0" w:space="0" w:color="auto"/>
        <w:bottom w:val="none" w:sz="0" w:space="0" w:color="auto"/>
        <w:right w:val="none" w:sz="0" w:space="0" w:color="auto"/>
      </w:divBdr>
    </w:div>
    <w:div w:id="1719888241">
      <w:bodyDiv w:val="1"/>
      <w:marLeft w:val="0"/>
      <w:marRight w:val="0"/>
      <w:marTop w:val="0"/>
      <w:marBottom w:val="0"/>
      <w:divBdr>
        <w:top w:val="none" w:sz="0" w:space="0" w:color="auto"/>
        <w:left w:val="none" w:sz="0" w:space="0" w:color="auto"/>
        <w:bottom w:val="none" w:sz="0" w:space="0" w:color="auto"/>
        <w:right w:val="none" w:sz="0" w:space="0" w:color="auto"/>
      </w:divBdr>
    </w:div>
    <w:div w:id="1748041795">
      <w:bodyDiv w:val="1"/>
      <w:marLeft w:val="0"/>
      <w:marRight w:val="0"/>
      <w:marTop w:val="0"/>
      <w:marBottom w:val="0"/>
      <w:divBdr>
        <w:top w:val="none" w:sz="0" w:space="0" w:color="auto"/>
        <w:left w:val="none" w:sz="0" w:space="0" w:color="auto"/>
        <w:bottom w:val="none" w:sz="0" w:space="0" w:color="auto"/>
        <w:right w:val="none" w:sz="0" w:space="0" w:color="auto"/>
      </w:divBdr>
    </w:div>
    <w:div w:id="1765684089">
      <w:bodyDiv w:val="1"/>
      <w:marLeft w:val="0"/>
      <w:marRight w:val="0"/>
      <w:marTop w:val="0"/>
      <w:marBottom w:val="0"/>
      <w:divBdr>
        <w:top w:val="none" w:sz="0" w:space="0" w:color="auto"/>
        <w:left w:val="none" w:sz="0" w:space="0" w:color="auto"/>
        <w:bottom w:val="none" w:sz="0" w:space="0" w:color="auto"/>
        <w:right w:val="none" w:sz="0" w:space="0" w:color="auto"/>
      </w:divBdr>
    </w:div>
    <w:div w:id="1780370386">
      <w:bodyDiv w:val="1"/>
      <w:marLeft w:val="0"/>
      <w:marRight w:val="0"/>
      <w:marTop w:val="0"/>
      <w:marBottom w:val="0"/>
      <w:divBdr>
        <w:top w:val="none" w:sz="0" w:space="0" w:color="auto"/>
        <w:left w:val="none" w:sz="0" w:space="0" w:color="auto"/>
        <w:bottom w:val="none" w:sz="0" w:space="0" w:color="auto"/>
        <w:right w:val="none" w:sz="0" w:space="0" w:color="auto"/>
      </w:divBdr>
    </w:div>
    <w:div w:id="1789355288">
      <w:bodyDiv w:val="1"/>
      <w:marLeft w:val="0"/>
      <w:marRight w:val="0"/>
      <w:marTop w:val="0"/>
      <w:marBottom w:val="0"/>
      <w:divBdr>
        <w:top w:val="none" w:sz="0" w:space="0" w:color="auto"/>
        <w:left w:val="none" w:sz="0" w:space="0" w:color="auto"/>
        <w:bottom w:val="none" w:sz="0" w:space="0" w:color="auto"/>
        <w:right w:val="none" w:sz="0" w:space="0" w:color="auto"/>
      </w:divBdr>
      <w:divsChild>
        <w:div w:id="660156195">
          <w:marLeft w:val="0"/>
          <w:marRight w:val="0"/>
          <w:marTop w:val="0"/>
          <w:marBottom w:val="0"/>
          <w:divBdr>
            <w:top w:val="none" w:sz="0" w:space="0" w:color="auto"/>
            <w:left w:val="none" w:sz="0" w:space="0" w:color="auto"/>
            <w:bottom w:val="none" w:sz="0" w:space="0" w:color="auto"/>
            <w:right w:val="none" w:sz="0" w:space="0" w:color="auto"/>
          </w:divBdr>
        </w:div>
      </w:divsChild>
    </w:div>
    <w:div w:id="1809129440">
      <w:bodyDiv w:val="1"/>
      <w:marLeft w:val="0"/>
      <w:marRight w:val="0"/>
      <w:marTop w:val="0"/>
      <w:marBottom w:val="0"/>
      <w:divBdr>
        <w:top w:val="none" w:sz="0" w:space="0" w:color="auto"/>
        <w:left w:val="none" w:sz="0" w:space="0" w:color="auto"/>
        <w:bottom w:val="none" w:sz="0" w:space="0" w:color="auto"/>
        <w:right w:val="none" w:sz="0" w:space="0" w:color="auto"/>
      </w:divBdr>
    </w:div>
    <w:div w:id="1833763759">
      <w:bodyDiv w:val="1"/>
      <w:marLeft w:val="0"/>
      <w:marRight w:val="0"/>
      <w:marTop w:val="0"/>
      <w:marBottom w:val="0"/>
      <w:divBdr>
        <w:top w:val="none" w:sz="0" w:space="0" w:color="auto"/>
        <w:left w:val="none" w:sz="0" w:space="0" w:color="auto"/>
        <w:bottom w:val="none" w:sz="0" w:space="0" w:color="auto"/>
        <w:right w:val="none" w:sz="0" w:space="0" w:color="auto"/>
      </w:divBdr>
      <w:divsChild>
        <w:div w:id="1598713046">
          <w:marLeft w:val="0"/>
          <w:marRight w:val="0"/>
          <w:marTop w:val="100"/>
          <w:marBottom w:val="100"/>
          <w:divBdr>
            <w:top w:val="none" w:sz="0" w:space="0" w:color="auto"/>
            <w:left w:val="none" w:sz="0" w:space="0" w:color="auto"/>
            <w:bottom w:val="none" w:sz="0" w:space="0" w:color="auto"/>
            <w:right w:val="none" w:sz="0" w:space="0" w:color="auto"/>
          </w:divBdr>
        </w:div>
      </w:divsChild>
    </w:div>
    <w:div w:id="1862164122">
      <w:bodyDiv w:val="1"/>
      <w:marLeft w:val="0"/>
      <w:marRight w:val="0"/>
      <w:marTop w:val="0"/>
      <w:marBottom w:val="0"/>
      <w:divBdr>
        <w:top w:val="none" w:sz="0" w:space="0" w:color="auto"/>
        <w:left w:val="none" w:sz="0" w:space="0" w:color="auto"/>
        <w:bottom w:val="none" w:sz="0" w:space="0" w:color="auto"/>
        <w:right w:val="none" w:sz="0" w:space="0" w:color="auto"/>
      </w:divBdr>
    </w:div>
    <w:div w:id="1863783690">
      <w:bodyDiv w:val="1"/>
      <w:marLeft w:val="0"/>
      <w:marRight w:val="0"/>
      <w:marTop w:val="0"/>
      <w:marBottom w:val="0"/>
      <w:divBdr>
        <w:top w:val="none" w:sz="0" w:space="0" w:color="auto"/>
        <w:left w:val="none" w:sz="0" w:space="0" w:color="auto"/>
        <w:bottom w:val="none" w:sz="0" w:space="0" w:color="auto"/>
        <w:right w:val="none" w:sz="0" w:space="0" w:color="auto"/>
      </w:divBdr>
    </w:div>
    <w:div w:id="1985042256">
      <w:bodyDiv w:val="1"/>
      <w:marLeft w:val="0"/>
      <w:marRight w:val="0"/>
      <w:marTop w:val="0"/>
      <w:marBottom w:val="0"/>
      <w:divBdr>
        <w:top w:val="none" w:sz="0" w:space="0" w:color="auto"/>
        <w:left w:val="none" w:sz="0" w:space="0" w:color="auto"/>
        <w:bottom w:val="none" w:sz="0" w:space="0" w:color="auto"/>
        <w:right w:val="none" w:sz="0" w:space="0" w:color="auto"/>
      </w:divBdr>
    </w:div>
    <w:div w:id="2033797168">
      <w:bodyDiv w:val="1"/>
      <w:marLeft w:val="0"/>
      <w:marRight w:val="0"/>
      <w:marTop w:val="0"/>
      <w:marBottom w:val="0"/>
      <w:divBdr>
        <w:top w:val="none" w:sz="0" w:space="0" w:color="auto"/>
        <w:left w:val="none" w:sz="0" w:space="0" w:color="auto"/>
        <w:bottom w:val="none" w:sz="0" w:space="0" w:color="auto"/>
        <w:right w:val="none" w:sz="0" w:space="0" w:color="auto"/>
      </w:divBdr>
      <w:divsChild>
        <w:div w:id="359476774">
          <w:marLeft w:val="0"/>
          <w:marRight w:val="0"/>
          <w:marTop w:val="100"/>
          <w:marBottom w:val="100"/>
          <w:divBdr>
            <w:top w:val="none" w:sz="0" w:space="0" w:color="auto"/>
            <w:left w:val="none" w:sz="0" w:space="0" w:color="auto"/>
            <w:bottom w:val="none" w:sz="0" w:space="0" w:color="auto"/>
            <w:right w:val="none" w:sz="0" w:space="0" w:color="auto"/>
          </w:divBdr>
        </w:div>
      </w:divsChild>
    </w:div>
    <w:div w:id="2096125242">
      <w:bodyDiv w:val="1"/>
      <w:marLeft w:val="0"/>
      <w:marRight w:val="0"/>
      <w:marTop w:val="0"/>
      <w:marBottom w:val="0"/>
      <w:divBdr>
        <w:top w:val="none" w:sz="0" w:space="0" w:color="auto"/>
        <w:left w:val="none" w:sz="0" w:space="0" w:color="auto"/>
        <w:bottom w:val="none" w:sz="0" w:space="0" w:color="auto"/>
        <w:right w:val="none" w:sz="0" w:space="0" w:color="auto"/>
      </w:divBdr>
    </w:div>
    <w:div w:id="2110464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customers.oneadvanced.com/login" TargetMode="External"/><Relationship Id="rId39" Type="http://schemas.openxmlformats.org/officeDocument/2006/relationships/header" Target="header7.xml"/><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image" Target="media/image14.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https://www.oneadvanced.com/" TargetMode="External"/><Relationship Id="rId36" Type="http://schemas.openxmlformats.org/officeDocument/2006/relationships/hyperlink" Target="http://www.oneadvanced.com/legal-privacy" TargetMode="External"/><Relationship Id="rId49" Type="http://schemas.openxmlformats.org/officeDocument/2006/relationships/customXml" Target="../customXml/item4.xml"/><Relationship Id="rId10" Type="http://schemas.openxmlformats.org/officeDocument/2006/relationships/hyperlink" Target="file:///F:/work/DRS%20Release%20Notes%206.1.2.docx" TargetMode="Externa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image" Target="media/image13.jpeg"/><Relationship Id="rId43" Type="http://schemas.openxmlformats.org/officeDocument/2006/relationships/header" Target="header9.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hyperlink" Target="http://www.oneadvanced.com/legal-privacy"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williams\OneDrive%20-%20Advanced\Synced%20To%20Laptop\Not%20Shared\Products\JM-Advanced\To%20Organise\Release%20Notes\J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5160BDFD830143BE3AD5C0134B0EBF" ma:contentTypeVersion="13" ma:contentTypeDescription="Create a new document." ma:contentTypeScope="" ma:versionID="1c091f6f5d56c0de305dfb8029ebb701">
  <xsd:schema xmlns:xsd="http://www.w3.org/2001/XMLSchema" xmlns:xs="http://www.w3.org/2001/XMLSchema" xmlns:p="http://schemas.microsoft.com/office/2006/metadata/properties" xmlns:ns2="9d593b7f-a29a-4326-a673-1f19273fb6d0" xmlns:ns3="524e0a08-1f47-481c-af0f-36c19452e47e" targetNamespace="http://schemas.microsoft.com/office/2006/metadata/properties" ma:root="true" ma:fieldsID="c800eea415c26c91b3423fbaeb73c452" ns2:_="" ns3:_="">
    <xsd:import namespace="9d593b7f-a29a-4326-a673-1f19273fb6d0"/>
    <xsd:import namespace="524e0a08-1f47-481c-af0f-36c19452e4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93b7f-a29a-4326-a673-1f19273fb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9dd563-0387-4024-bb9d-fde9247927c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e0a08-1f47-481c-af0f-36c19452e4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bd79c6-5ed4-4e82-9bbf-0a50d69c188c}" ma:internalName="TaxCatchAll" ma:showField="CatchAllData" ma:web="524e0a08-1f47-481c-af0f-36c19452e4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593b7f-a29a-4326-a673-1f19273fb6d0">
      <Terms xmlns="http://schemas.microsoft.com/office/infopath/2007/PartnerControls"/>
    </lcf76f155ced4ddcb4097134ff3c332f>
    <TaxCatchAll xmlns="524e0a08-1f47-481c-af0f-36c19452e47e" xsi:nil="true"/>
  </documentManagement>
</p:properties>
</file>

<file path=customXml/itemProps1.xml><?xml version="1.0" encoding="utf-8"?>
<ds:datastoreItem xmlns:ds="http://schemas.openxmlformats.org/officeDocument/2006/customXml" ds:itemID="{15E97427-85FA-41DA-9096-792B7D436E8F}">
  <ds:schemaRefs>
    <ds:schemaRef ds:uri="http://schemas.openxmlformats.org/officeDocument/2006/bibliography"/>
  </ds:schemaRefs>
</ds:datastoreItem>
</file>

<file path=customXml/itemProps2.xml><?xml version="1.0" encoding="utf-8"?>
<ds:datastoreItem xmlns:ds="http://schemas.openxmlformats.org/officeDocument/2006/customXml" ds:itemID="{FC4953D6-AE22-4C59-BCE4-3BEBE094641E}"/>
</file>

<file path=customXml/itemProps3.xml><?xml version="1.0" encoding="utf-8"?>
<ds:datastoreItem xmlns:ds="http://schemas.openxmlformats.org/officeDocument/2006/customXml" ds:itemID="{4E44D8F3-3B41-4358-A07F-FE442983FEB0}"/>
</file>

<file path=customXml/itemProps4.xml><?xml version="1.0" encoding="utf-8"?>
<ds:datastoreItem xmlns:ds="http://schemas.openxmlformats.org/officeDocument/2006/customXml" ds:itemID="{28422758-F102-4302-B189-E742E583229B}"/>
</file>

<file path=docProps/app.xml><?xml version="1.0" encoding="utf-8"?>
<Properties xmlns="http://schemas.openxmlformats.org/officeDocument/2006/extended-properties" xmlns:vt="http://schemas.openxmlformats.org/officeDocument/2006/docPropsVTypes">
  <Template>JM-Template</Template>
  <TotalTime>340</TotalTime>
  <Pages>26</Pages>
  <Words>3648</Words>
  <Characters>17657</Characters>
  <Application>Microsoft Office Word</Application>
  <DocSecurity>0</DocSecurity>
  <Lines>588</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S.Spellman</dc:creator>
  <cp:keywords/>
  <dc:description/>
  <cp:lastModifiedBy>simon spellman</cp:lastModifiedBy>
  <cp:revision>3</cp:revision>
  <cp:lastPrinted>2023-04-13T15:03:00Z</cp:lastPrinted>
  <dcterms:created xsi:type="dcterms:W3CDTF">2023-05-31T09:05:00Z</dcterms:created>
  <dcterms:modified xsi:type="dcterms:W3CDTF">2023-05-31T14:20:00Z</dcterms:modified>
  <cp:version>9.1.0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6.1.2</vt:lpwstr>
  </property>
  <property fmtid="{D5CDD505-2E9C-101B-9397-08002B2CF9AE}" pid="3" name="ProductName">
    <vt:lpwstr>DRS</vt:lpwstr>
  </property>
  <property fmtid="{D5CDD505-2E9C-101B-9397-08002B2CF9AE}" pid="4" name="ContentTypeId">
    <vt:lpwstr>0x010100B45160BDFD830143BE3AD5C0134B0EBF</vt:lpwstr>
  </property>
</Properties>
</file>